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customXml/itemProps4.xml" ContentType="application/vnd.openxmlformats-officedocument.customXmlProperties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header2.xml" ContentType="application/vnd.openxmlformats-officedocument.wordprocessingml.header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819"/>
      </w:tblGrid>
      <w:tr w:rsidR="00897FB4" w:rsidRPr="00897FB4">
        <w:trPr>
          <w:trHeight w:val="8366"/>
          <w:tblHeader/>
        </w:trPr>
        <w:tc>
          <w:tcPr>
            <w:tcW w:w="7819" w:type="dxa"/>
          </w:tcPr>
          <w:p w:rsidR="00897FB4" w:rsidRPr="00897FB4" w:rsidRDefault="00DE57C4" w:rsidP="00897FB4">
            <w:pPr>
              <w:pStyle w:val="Subtitle"/>
            </w:pPr>
            <w:r>
              <w:t xml:space="preserve">Girls Listen Up! </w:t>
            </w:r>
          </w:p>
          <w:p w:rsidR="00DE57C4" w:rsidRPr="00897FB4" w:rsidRDefault="00DE57C4" w:rsidP="00897FB4">
            <w:pPr>
              <w:pStyle w:val="Title"/>
            </w:pPr>
            <w:r>
              <w:t>A girls Group…</w:t>
            </w:r>
          </w:p>
          <w:p w:rsidR="00897FB4" w:rsidRPr="00897FB4" w:rsidRDefault="00DE57C4" w:rsidP="00897FB4">
            <w:pPr>
              <w:pStyle w:val="Subtitle"/>
            </w:pPr>
            <w:r>
              <w:t>is starting on March 20</w:t>
            </w:r>
            <w:r w:rsidRPr="00DE57C4">
              <w:rPr>
                <w:vertAlign w:val="superscript"/>
              </w:rPr>
              <w:t>th</w:t>
            </w:r>
            <w:r>
              <w:t xml:space="preserve"> </w:t>
            </w:r>
          </w:p>
          <w:p w:rsidR="00DE57C4" w:rsidRPr="00897FB4" w:rsidRDefault="00DE57C4" w:rsidP="00DE57C4">
            <w:pPr>
              <w:pStyle w:val="Date"/>
            </w:pPr>
            <w:r>
              <w:t>EVERY 1</w:t>
            </w:r>
            <w:r w:rsidRPr="00DE57C4">
              <w:rPr>
                <w:vertAlign w:val="superscript"/>
              </w:rPr>
              <w:t>ST</w:t>
            </w:r>
            <w:r>
              <w:t xml:space="preserve"> AND 3</w:t>
            </w:r>
            <w:r w:rsidRPr="00DE57C4">
              <w:rPr>
                <w:vertAlign w:val="superscript"/>
              </w:rPr>
              <w:t>RD</w:t>
            </w:r>
            <w:r>
              <w:t xml:space="preserve"> TUESDAY </w:t>
            </w:r>
          </w:p>
          <w:p w:rsidR="00897FB4" w:rsidRPr="00897FB4" w:rsidRDefault="00DE57C4" w:rsidP="00897FB4">
            <w:pPr>
              <w:pStyle w:val="Time"/>
            </w:pPr>
            <w:r>
              <w:t>7:00- 8:30 PM</w:t>
            </w:r>
          </w:p>
          <w:p w:rsidR="00897FB4" w:rsidRPr="00897FB4" w:rsidRDefault="00DE57C4" w:rsidP="00897FB4">
            <w:pPr>
              <w:pStyle w:val="Location"/>
            </w:pPr>
            <w:r>
              <w:t>Grace Fellowship Church</w:t>
            </w:r>
          </w:p>
          <w:p w:rsidR="00897FB4" w:rsidRPr="00897FB4" w:rsidRDefault="00C75F1B" w:rsidP="00897FB4">
            <w:pPr>
              <w:pStyle w:val="Location"/>
            </w:pPr>
            <w:r>
              <w:t>922 Wawaset Rd, Kennett Square, PA 19348</w:t>
            </w:r>
          </w:p>
          <w:p w:rsidR="001C0247" w:rsidRDefault="00997F1D" w:rsidP="00DE57C4">
            <w:r>
              <w:t>All girls between 6</w:t>
            </w:r>
            <w:r w:rsidRPr="00997F1D">
              <w:rPr>
                <w:vertAlign w:val="superscript"/>
              </w:rPr>
              <w:t>th</w:t>
            </w:r>
            <w:r>
              <w:t xml:space="preserve"> and 12</w:t>
            </w:r>
            <w:r w:rsidRPr="00997F1D">
              <w:rPr>
                <w:vertAlign w:val="superscript"/>
              </w:rPr>
              <w:t>th</w:t>
            </w:r>
            <w:r>
              <w:t xml:space="preserve"> grade are welcome to join us as we try to build stronger relationships with God through learning more about him, spending time with him while fellowshipping with each other. </w:t>
            </w:r>
            <w:r w:rsidR="001C0247">
              <w:t xml:space="preserve">It you are interested or have any questions, do not hesitate to contact Rachel Taylor. </w:t>
            </w:r>
          </w:p>
          <w:p w:rsidR="001C0247" w:rsidRDefault="001C0247" w:rsidP="00DE57C4"/>
          <w:p w:rsidR="00897FB4" w:rsidRPr="00897FB4" w:rsidRDefault="001C0247" w:rsidP="00DE57C4">
            <w:r>
              <w:t xml:space="preserve">BRING YOUR BIBLES and yes, there will be snacks! </w:t>
            </w:r>
            <w:r>
              <w:sym w:font="Wingdings" w:char="F04A"/>
            </w:r>
            <w:r>
              <w:t xml:space="preserve"> </w:t>
            </w:r>
            <w:bookmarkStart w:id="0" w:name="_GoBack"/>
            <w:bookmarkEnd w:id="0"/>
          </w:p>
        </w:tc>
      </w:tr>
    </w:tbl>
    <w:tbl>
      <w:tblPr>
        <w:tblStyle w:val="GridTable4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/>
      </w:tblPr>
      <w:tblGrid>
        <w:gridCol w:w="9317"/>
      </w:tblGrid>
      <w:tr w:rsidR="00897FB4" w:rsidRP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DE57C4" w:rsidRDefault="00DE57C4" w:rsidP="00DE57C4">
            <w:pPr>
              <w:pStyle w:val="NoSpacing"/>
              <w:rPr>
                <w:rFonts w:ascii="Arial" w:hAnsi="Arial" w:cs="Arial"/>
              </w:rPr>
            </w:pPr>
            <w:r>
              <w:t>For more information contact:</w:t>
            </w:r>
            <w:r w:rsidR="001570B2">
              <w:t xml:space="preserve"> </w:t>
            </w:r>
            <w:r>
              <w:t>Rachel Taylor</w:t>
            </w:r>
            <w:r w:rsidR="00897FB4" w:rsidRPr="00897FB4">
              <w:t xml:space="preserve"> @ </w:t>
            </w:r>
            <w:hyperlink r:id="rId11" w:history="1">
              <w:r w:rsidRPr="00125F6A">
                <w:rPr>
                  <w:rStyle w:val="Hyperlink"/>
                </w:rPr>
                <w:t>lortaylorr@gmail.com</w:t>
              </w:r>
            </w:hyperlink>
            <w:r>
              <w:t xml:space="preserve"> </w:t>
            </w:r>
          </w:p>
        </w:tc>
      </w:tr>
    </w:tbl>
    <w:p w:rsidR="002A068F" w:rsidRDefault="00DE57C4" w:rsidP="00DE57C4">
      <w:pPr>
        <w:pStyle w:val="NoSpacing"/>
        <w:tabs>
          <w:tab w:val="left" w:pos="5256"/>
        </w:tabs>
      </w:pPr>
      <w:r>
        <w:tab/>
      </w: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gutter="0"/>
      <w:titlePg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777CF4" w:rsidRDefault="00777CF4" w:rsidP="0068245E">
      <w:pPr>
        <w:spacing w:after="0" w:line="240" w:lineRule="auto"/>
      </w:pPr>
      <w:r>
        <w:separator/>
      </w:r>
    </w:p>
  </w:endnote>
  <w:endnote w:type="continuationSeparator" w:id="1">
    <w:p w:rsidR="00777CF4" w:rsidRDefault="00777CF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ndara">
    <w:altName w:val="Trebuchet MS"/>
    <w:charset w:val="00"/>
    <w:family w:val="swiss"/>
    <w:pitch w:val="variable"/>
    <w:sig w:usb0="A00002EF" w:usb1="4000A44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1276BA">
        <w:pPr>
          <w:pStyle w:val="Footer"/>
        </w:pPr>
        <w:fldSimple w:instr=" PAGE   \* MERGEFORMAT ">
          <w:r w:rsidR="002A068F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777CF4" w:rsidRDefault="00777CF4" w:rsidP="0068245E">
      <w:pPr>
        <w:spacing w:after="0" w:line="240" w:lineRule="auto"/>
      </w:pPr>
      <w:r>
        <w:separator/>
      </w:r>
    </w:p>
  </w:footnote>
  <w:footnote w:type="continuationSeparator" w:id="1">
    <w:p w:rsidR="00777CF4" w:rsidRDefault="00777CF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A068F" w:rsidRDefault="001276BA">
    <w:pPr>
      <w:pStyle w:val="Header"/>
    </w:pPr>
    <w:r>
      <w:rPr>
        <w:noProof/>
        <w:lang w:eastAsia="en-US"/>
      </w:rPr>
      <w:pict>
        <v:group id="Group 3" o:spid="_x0000_s4114" alt="Flowers" style="position:absolute;left:0;text-align:left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4129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<v:imagedata r:id="rId1" o:title="Maroon Flowers" croptop="11340f" cropbottom="16322f" cropleft="5137f"/>
            <v:path arrowok="t"/>
          </v:shape>
          <v:shape id="Picture 5" o:spid="_x0000_s41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<v:imagedata r:id="rId2" o:title="Petals" croptop="11131f" cropbottom="16412f" cropleft="11563f" cropright="8752f"/>
            <v:path arrowok="t"/>
          </v:shape>
          <v:shape id="Freeform 6" o:spid="_x0000_s4127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,1130,13,1079,7,1030,3,982,1,934,,887,1,842,4,797,9,753,15,711,23,670,32,629,43,590,55,551,70,514,84,479,101,443,118,410,137,377,157,346,179,316,202,286,225,258,249,231,275,206,300,181,328,158,356,137,385,138,390,141,397,146,405,150,413,164,431,181,454,202,478,228,507,257,537,290,571,328,608,369,647,413,689,461,733,569,831,690,937,680,930,652,907,610,873,555,829,492,778,423,722,351,666,278,608,208,555,144,506,88,466,44,436,26,425,14,418,5,416,,417,1,422,7,434,19,449,37,470,49,490,69,521,95,565,127,616,164,673,204,738,248,806,295,877,342,950,390,1021,439,1089,485,1155,531,1216,573,1269,593,1293,612,1314,630,1332,646,1348,648,1350,650,1351,654,1350,660,1348,675,1339,696,1324,723,1301,754,1273,791,1236,831,1193,831,1194,831,1207,714,1351,611,1479,522,1589,447,1685,383,1766,331,1835,289,1893,257,1939,245,1959,233,1978,225,1994,217,2008,212,2022,208,2033,206,2043,205,2052,206,2059,207,2066,210,2073,213,2078,223,2089,236,2099,259,2111,286,2127,311,2143,334,2156,390,2187,442,2215,492,2240,539,2261,584,2280,628,2296,669,2308,707,2319,744,2327,780,2332,812,2337,843,2338,872,2339,899,2338,924,2335,948,2331,969,2327,989,2321,1008,2315,1025,2308,1039,2300,1054,2292,1066,2285,1076,2277,1094,2263,1105,2251,1113,2244,1115,2241,1126,2234,1157,2212,1179,2197,1206,2177,1235,2155,1267,2129,1301,2100,1337,2068,1375,2034,1413,1996,1452,1955,1491,1912,1511,1888,1530,1865,1549,1841,1568,1816,1564,1807,1558,1796,1550,1783,1538,1769,1523,1751,1506,1730,1483,1706,1458,1680,1428,1649,1393,1615,1353,1577,1309,1534,1203,1437,1072,1320,1101,1347,1181,1418,1235,1463,1295,1514,1359,1568,1426,1621,1460,1648,1493,1673,1528,1698,1560,1721,1592,1743,1623,1764,1653,1782,1682,1799,1708,1812,1732,1823,1754,1831,1774,1835,1791,1836,1805,1834,1815,1827,1823,1816,1831,1797,1837,1777,1844,1757,1850,1736,1855,1715,1860,1693,1864,1671,1867,1648,1873,1600,1876,1551,1878,1500,1880,1448,1881,1409,1881,1372,1880,1336,1877,1299,1874,1265,1871,1229,1865,1196,1860,1163,1853,1130,1846,1099,1837,1068,1829,1038,1820,1010,1809,981,1797,952,1785,925,1773,899,1760,873,1745,848,1731,823,1715,800,1700,776,1683,754,1666,732,1649,711,1631,691,1612,671,1592,652,1573,634,1553,617,1532,600,1511,583,1507,582,1500,583,1493,587,1484,591,1463,603,1439,621,1410,644,1378,671,1343,702,1306,738,1266,775,1225,816,1183,860,1140,904,1097,951,1055,997,1013,1045,973,1094,964,1094,961,1095,958,1099,958,1107,958,1094,958,1079,1047,964,1129,860,1203,764,1269,677,1329,599,1382,529,1429,467,1470,411,1506,364,1534,323,1559,288,1578,260,1592,238,1602,221,1609,208,1610,201,1589,181,1565,161,1541,143,1514,126,1488,111,1459,97,1429,85,1398,73xe" fillcolor="#d12f31 [3205]" stroked="f">
            <v:fill opacity="37265f"/>
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</v:shape>
          <v:shape id="Freeform 7" o:spid="_x0000_s4126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l1295,278,1270,265,1233,246,1183,223,1154,211,1122,198,1088,187,1052,175,1014,165,975,155,934,147,892,142,909,60,917,18,920,2,921,,915,1,899,5,874,12,843,21,805,33,765,47,744,56,722,65,701,74,680,85,657,95,633,107,611,119,590,131,569,144,549,157,530,171,511,184,493,198,477,213,460,228,445,244,429,259,415,275,400,292,388,308,375,325,362,342,351,358,340,376,330,394,320,411,311,429,304,447,288,484,275,520,264,558,255,595,196,580,147,568,107,558,76,550,52,545,34,541,22,539,14,538,10,555,5,572,3,591,2,610,,651,,693,6,734,15,773,24,811,34,848,46,883,57,917,71,950,85,982,99,1012,115,1041,131,1068,148,1095,166,1121,184,1145,203,1168,223,1189,243,1210,264,1230,285,1248,307,1266,329,1281,351,1297,375,1310,398,1324,421,1335,446,1346,470,1356,495,1364,519,1371,545,1378,570,1384,594,1388,596,1379,600,1365,606,1343,612,1316,621,1281,631,1243,641,1197,651,1147,678,1128,702,1107,725,1086,748,1063,768,1040,788,1015,806,991,823,965,840,939,854,912,868,885,881,859,892,831,903,804,912,778,921,751,1104,792,1243,824,1343,846,1411,862,1454,871,1477,876,1486,878,1488,878,1488,869,1488,846,1488,819,1488,793,1490,749,1492,708,1492,669,1491,632,1489,599,1486,567,1481,538,1477,510,1470,485,1464,461,1456,439,1448,420,1439,401,1430,386,1420,370,1411,357,1401,346,1391,335,1383,326,1373,317,1364,310,1355,304,1346,299,1338,295,1313,285,1304,283xe" fillcolor="#d12f31 [3205]" stroked="f">
            <v:fill opacity="37265f"/>
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</v:shape>
          <v:shape id="Freeform 8" o:spid="_x0000_s4125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l1439,1412,1464,1402,1503,1385,1551,1361,1578,1345,1608,1328,1638,1311,1670,1290,1702,1267,1735,1243,1767,1216,1799,1189,1848,1254,1873,1287,1882,1300,1884,1302,1887,1296,1896,1282,1908,1260,1923,1230,1940,1193,1956,1152,1963,1131,1971,1108,1978,1084,1983,1061,1990,1035,1995,1011,2000,987,2003,962,2007,938,2009,915,2011,891,2011,868,2012,845,2011,822,2010,800,2009,778,2007,757,2003,736,2000,715,1995,695,1991,675,1985,655,1980,636,1974,616,1961,580,1946,545,1929,512,1910,481,1891,451,1870,424,1919,385,1959,353,1991,329,2017,309,2037,293,2051,282,2062,274,2069,268,2057,252,2044,236,2031,221,2017,205,2002,191,1987,178,1971,165,1956,154,1919,134,1883,116,1849,98,1815,82,1780,68,1746,54,1712,43,1680,32,1647,25,1615,17,1584,11,1553,6,1521,2,1492,1,1462,,1433,,1404,2,1376,5,1348,9,1322,13,1295,20,1270,27,1244,36,1220,44,1196,56,1173,67,1150,79,1129,92,1107,107,1086,121,1068,138,1048,154,1049,158,1051,162,1054,168,1059,175,1071,193,1087,217,1107,244,1132,276,1160,312,1190,353,1187,384,1187,416,1188,448,1192,480,1196,511,1202,542,1208,573,1216,603,1225,632,1236,661,1247,689,1260,717,1273,745,1287,770,1302,796,1317,820,1272,855,1241,833,1208,815,1177,796,1147,779,1116,764,1085,749,1054,737,1024,725,994,715,964,706,934,698,904,691,875,686,846,681,817,678,789,676,760,676,732,676,705,677,677,679,650,683,624,686,598,691,571,697,546,705,521,713,497,721,473,731,449,741,426,752,404,765,382,778,388,791,398,809,410,832,425,861,441,893,461,931,485,972,509,1019,500,1055,493,1092,488,1129,485,1164,484,1200,484,1235,486,1270,490,1304,496,1337,503,1371,510,1403,519,1435,530,1466,541,1497,554,1527,566,1557,383,1651,245,1722,144,1776,75,1812,33,1834,10,1848,1,1853,,1854,6,1861,22,1879,32,1890,41,1902,50,1914,56,1925,85,1963,113,1999,141,2031,168,2060,194,2085,221,2110,245,2130,269,2148,293,2165,316,2180,338,2192,359,2202,379,2211,399,2217,417,2222,435,2226,451,2228,468,2231,483,2232,497,2231,509,2229,521,2228,532,2226,542,2224,559,2218,570,2214,578,2210,580,2208,591,2206,621,2200,667,2188,726,2172,759,2161,793,2148,830,2134,868,2119,905,2102,944,2082,982,2062,1020,2039,1061,2121,1082,2163,1090,2178,1091,2181,1095,2175,1106,2161,1125,2137,1147,2107,1172,2072,1198,2031,1211,2009,1223,1986,1235,1963,1246,1940,1261,1907,1274,1873,1285,1841,1295,1809,1304,1777,1312,1745,1317,1713,1323,1682,1326,1652,1328,1622,1331,1593,1331,1564,1329,1535,1327,1506,1324,1478,1321,1450,1334,1450,1346,1448,1357,1447,1368,1445,1387,1438,1403,1433,1424,1421,1430,1415xe" fillcolor="#d12f31 [3205]" stroked="f">
            <v:fill opacity="37265f"/>
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</v:shape>
          <v:shape id="Freeform 9" o:spid="_x0000_s4124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l970,1352,987,1329,1012,1295,1043,1248,1060,1221,1078,1192,1096,1160,1113,1126,1130,1091,1147,1054,1162,1017,1177,977,1250,1010,1288,1026,1302,1033,1304,1033,1303,1028,1303,1010,1302,983,1299,949,1293,909,1285,867,1281,844,1275,822,1269,800,1261,779,1254,752,1247,727,1239,702,1230,678,1221,655,1211,633,1201,610,1191,589,1180,569,1169,549,1157,530,1144,512,1131,494,1119,476,1104,459,1091,444,1077,428,1062,414,1048,400,1032,386,1018,374,1002,362,987,350,970,338,938,317,905,300,870,283,836,269,860,215,881,170,899,132,912,102,922,79,930,61,934,50,936,42,915,32,895,23,876,17,857,10,839,6,819,2,800,,779,,738,,699,2,660,4,623,9,586,14,551,21,516,28,482,37,450,47,418,57,387,68,359,80,330,93,303,108,276,122,252,138,228,154,204,171,183,189,162,208,142,226,123,245,107,265,90,286,74,307,61,330,48,352,36,374,26,396,16,419,7,443,,467,8,469,21,475,40,484,63,495,93,509,128,527,168,546,212,566,229,595,246,623,266,649,286,675,306,699,329,722,351,745,374,767,397,787,421,806,445,822,470,839,494,854,518,868,543,881,567,892,492,1065,436,1197,395,1293,369,1357,352,1398,344,1420,341,1428,340,1430,350,1433,372,1439,400,1448,425,1458,467,1468,508,1476,546,1483,583,1487,616,1490,648,1491,678,1491,707,1491,733,1489,757,1486,780,1481,801,1477,820,1471,838,1466,855,1459,870,1452,884,1444,896,1436,907,1428,917,1420,932,1405,946,1390,960,1368,963,1359xe" fillcolor="#d12f31 [3205]" stroked="f">
            <v:fill opacity="37265f"/>
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</v:shape>
          <v:shape id="Freeform 10" o:spid="_x0000_s412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l278,251,267,280,251,326,229,384,219,418,208,454,197,493,187,534,177,575,169,619,162,663,155,708,65,700,19,696,2,694,,694,2,701,7,718,16,745,27,780,42,818,60,862,78,906,98,949,114,975,128,1000,144,1025,161,1048,176,1071,193,1092,211,1114,227,1133,245,1152,263,1171,282,1189,299,1206,318,1221,337,1237,356,1251,375,1264,395,1278,414,1290,434,1301,454,1312,473,1322,492,1331,512,1340,534,1348,554,1355,574,1362,593,1368,613,1373,633,1378,653,1382,673,1385,693,1389,683,1453,676,1509,668,1554,662,1592,657,1621,653,1642,652,1654,651,1657,665,1663,677,1666,690,1669,702,1672,714,1673,726,1674,738,1674,749,1674,771,1672,793,1667,814,1663,835,1657,880,1647,923,1636,964,1625,1004,1612,1043,1597,1080,1582,1115,1566,1150,1549,1183,1531,1214,1513,1244,1493,1272,1473,1299,1452,1325,1430,1349,1408,1373,1384,1394,1361,1414,1338,1433,1312,1450,1288,1467,1262,1481,1237,1495,1210,1507,1183,1518,1157,1527,1129,1536,1102,1543,1075,1548,1047,1553,1019,1556,991,1558,964,1549,963,1533,958,1508,954,1478,947,1443,940,1400,934,1354,927,1303,920,1278,893,1253,866,1226,841,1198,817,1170,795,1141,775,1111,756,1080,738,1050,723,1019,708,988,695,956,684,925,674,895,665,865,657,835,652,869,441,893,281,911,166,922,87,930,38,933,13,934,2,934,,925,,901,,869,,835,,787,,741,3,698,6,657,10,619,16,585,23,552,29,522,37,495,46,469,56,446,66,424,76,405,87,387,98,371,109,357,120,345,131,334,143,324,154,316,165,308,175,303,185,297,195,294,204,288,219,285,230,283,238,283,241xe" fillcolor="#d12f31 [3205]" stroked="f">
            <v:fill opacity="37265f"/>
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</v:shape>
          <v:shape id="Freeform 11" o:spid="_x0000_s4122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l296,1522,331,1538,385,1563,456,1592,497,1607,540,1623,587,1638,637,1653,688,1667,741,1679,796,1690,851,1700,837,1756,826,1798,819,1828,813,1849,810,1861,809,1867,808,1869,808,1870,816,1868,837,1865,870,1857,912,1845,937,1838,962,1830,990,1820,1018,1810,1047,1798,1075,1786,1105,1771,1134,1757,1165,1740,1195,1724,1225,1706,1253,1688,1281,1670,1306,1652,1332,1632,1356,1612,1378,1592,1402,1572,1423,1551,1443,1528,1462,1507,1481,1485,1498,1462,1515,1440,1530,1416,1546,1393,1560,1370,1574,1345,1586,1322,1597,1298,1608,1273,1618,1249,1628,1224,1636,1199,1644,1174,1651,1149,1658,1123,1664,1099,1668,1073,1673,1048,1751,1062,1817,1076,1871,1086,1916,1094,1949,1101,1973,1108,1982,1111,1990,1113,1996,1117,1999,1119,2008,1088,2014,1058,2019,1029,2021,1000,2022,972,2020,946,2018,919,2012,893,2000,839,1987,787,1971,737,1956,688,1938,642,1920,596,1900,553,1880,512,1859,472,1837,434,1814,398,1789,362,1765,329,1739,298,1713,268,1685,239,1657,212,1628,187,1599,163,1569,141,1539,121,1508,102,1477,86,1445,69,1413,56,1380,42,1346,32,1313,23,1280,15,1245,8,1211,4,1176,,1175,9,1172,29,1165,56,1158,92,1146,136,1135,187,1121,246,1105,311,1072,341,1041,372,1011,404,983,438,957,472,933,507,910,543,890,578,871,616,853,653,837,691,822,728,810,766,799,804,789,840,780,878,527,831,335,796,197,772,103,754,45,744,14,738,3,737,1,736,1,748,1,777,1,814,1,850,,909,1,965,4,1017,9,1066,14,1111,21,1153,30,1192,39,1229,49,1262,60,1293,72,1321,84,1346,96,1371,110,1391,123,1411,137,1427,151,1442,164,1455,177,1467,191,1477,203,1485,215,1493,227,1498,237,1503,256,1511,271,1514,281,1515,284,1516xe" fillcolor="#d12f31 [3205]" stroked="f">
            <v:fill opacity="37265f"/>
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</v:shape>
          <v:shape id="Freeform 12" o:spid="_x0000_s4121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l873,1453,895,1434,929,1404,972,1362,994,1337,1018,1311,1043,1282,1068,1251,1092,1217,1117,1182,1140,1144,1162,1105,1236,1154,1273,1180,1288,1188,1290,1191,1291,1184,1295,1166,1298,1139,1302,1103,1306,1062,1308,1016,1308,993,1308,970,1307,945,1305,921,1301,893,1297,867,1292,840,1288,814,1282,789,1276,765,1268,740,1260,717,1252,694,1243,671,1233,649,1223,628,1213,607,1202,587,1190,567,1178,547,1166,529,1152,510,1139,493,1126,476,1111,459,1097,444,1083,428,1067,413,1036,385,1004,358,969,334,936,312,970,262,999,219,1024,183,1044,153,1059,130,1069,113,1076,103,1077,100,1060,84,1043,71,1025,59,1005,48,985,40,964,33,954,31,943,30,932,29,922,29,878,20,836,13,794,8,754,3,714,1,675,,637,,600,2,564,4,529,9,495,14,462,21,430,29,399,38,368,48,339,59,310,71,283,84,257,99,231,113,206,129,182,146,160,163,138,182,118,201,98,221,79,242,61,263,45,285,29,307,14,331,,354,9,357,24,365,45,377,71,394,103,414,140,438,181,466,227,496,231,512,237,528,241,544,248,558,261,589,276,618,292,647,311,675,330,701,351,728,373,753,395,778,419,802,442,824,466,847,491,868,515,888,539,907,426,1075,342,1202,282,1293,241,1354,217,1390,204,1409,199,1416,199,1417,208,1422,231,1433,259,1447,283,1459,328,1478,370,1495,410,1509,448,1520,483,1530,516,1538,547,1545,577,1549,606,1552,632,1554,656,1554,680,1552,701,1551,721,1548,738,1544,755,1539,771,1534,784,1528,796,1522,808,1516,818,1509,827,1503,835,1496,842,1489,853,1478,859,1468,864,1461,865,1459xe" fillcolor="#d12f31 [3205]" stroked="f">
            <v:fill opacity="37265f"/>
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</v:shape>
          <v:shape id="Freeform 13" o:spid="_x0000_s4120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l352,1477,384,1487,434,1500,499,1515,537,1524,577,1531,619,1539,664,1545,709,1551,756,1554,802,1558,850,1559,850,1614,850,1656,850,1686,850,1707,850,1720,850,1725,850,1728,850,1728,857,1726,874,1719,901,1706,935,1690,974,1669,1018,1644,1040,1631,1062,1618,1084,1602,1105,1586,1132,1568,1156,1549,1181,1529,1203,1509,1225,1489,1246,1469,1266,1448,1285,1427,1303,1406,1320,1383,1336,1361,1351,1340,1365,1318,1378,1296,1392,1272,1403,1250,1414,1228,1424,1205,1433,1183,1442,1159,1449,1137,1456,1114,1463,1092,1468,1068,1473,1046,1477,1024,1480,1002,1483,979,1485,957,1487,935,1488,914,1488,893,1562,897,1623,901,1671,903,1711,905,1741,906,1764,906,1778,906,1786,906,1788,893,1789,881,1790,867,1791,854,1790,827,1787,802,1782,777,1776,753,1767,730,1757,709,1741,661,1724,617,1705,572,1686,531,1666,491,1645,452,1624,416,1601,380,1578,347,1554,315,1529,285,1505,256,1479,229,1453,204,1426,180,1399,157,1372,137,1344,117,1316,99,1287,84,1258,68,1230,55,1201,44,1172,33,1142,24,1112,16,1083,11,1053,5,1023,2,994,,964,,935,,934,14,933,35,931,62,929,96,925,136,923,184,922,237,921,297,896,327,871,358,849,389,828,421,809,455,791,488,775,522,760,556,747,591,735,625,725,661,716,696,708,731,702,766,698,801,695,836,469,822,299,811,176,804,92,799,41,795,13,794,2,793,,793,2,805,8,834,10,852,12,871,13,890,14,906,22,959,30,1008,39,1055,49,1098,60,1138,71,1175,83,1209,95,1240,107,1269,121,1296,135,1319,148,1341,162,1361,176,1379,190,1394,204,1408,217,1420,231,1430,243,1440,256,1448,267,1453,278,1459,289,1463,299,1467,316,1471,329,1473,337,1473,341,1473xe" fillcolor="#d12f31 [3205]" stroked="f">
            <v:fill opacity="37265f"/>
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</v:shape>
          <v:shape id="Freeform 14" o:spid="_x0000_s4119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l2163,1530,2170,1493,2176,1435,2184,1358,2187,1315,2190,1268,2191,1220,2191,1167,2190,1114,2186,1060,2182,1005,2175,949,2236,944,2282,941,2314,939,2336,937,2349,935,2356,935,2359,935,2359,935,2355,928,2344,907,2326,876,2301,836,2286,815,2270,791,2253,768,2234,743,2214,720,2193,697,2170,674,2146,651,2122,626,2095,601,2070,577,2044,555,2018,534,1991,514,1964,495,1938,477,1911,461,1884,445,1857,431,1830,416,1802,404,1774,393,1748,382,1720,372,1692,363,1665,355,1637,348,1609,342,1581,336,1555,332,1527,328,1499,325,1471,323,1444,321,1417,321,1389,320,1363,321,1336,322,1309,324,1283,326,1277,247,1272,181,1267,127,1263,83,1259,50,1256,26,1255,9,1254,,1223,1,1193,3,1164,7,1135,12,1107,20,1081,30,1067,36,1054,42,1041,49,1027,57,977,83,931,111,885,140,842,169,800,199,761,230,723,261,688,293,654,325,623,357,593,391,566,425,540,458,516,494,494,528,472,563,454,598,437,634,421,670,408,706,397,741,387,778,378,813,371,850,367,886,363,921,361,958,361,993,363,1029,365,1064,369,1099,376,1133,390,1133,412,1131,444,1127,481,1123,528,1116,582,1110,646,1101,716,1091,734,1104,753,1116,772,1129,792,1140,831,1161,871,1180,912,1196,953,1211,994,1223,1036,1234,1078,1243,1120,1251,1162,1256,1204,1261,1245,1263,1286,1264,1327,1263,1367,1261,1375,1338,1382,1410,1387,1477,1394,1539,1399,1597,1404,1650,1409,1699,1414,1743,1382,1736,1348,1729,1316,1723,1284,1719,1252,1716,1219,1713,1188,1712,1156,1712,1125,1712,1094,1714,1063,1717,1033,1720,1002,1724,973,1730,943,1736,914,1742,899,1659,885,1588,873,1528,862,1480,854,1443,848,1416,844,1398,843,1388,812,1394,782,1402,752,1410,724,1420,697,1432,670,1444,643,1458,617,1474,566,1508,518,1544,471,1579,428,1616,387,1652,348,1690,310,1727,276,1766,244,1803,214,1842,186,1880,159,1919,136,1959,114,1997,94,2036,76,2075,60,2115,46,2154,34,2193,24,2232,15,2270,8,2309,4,2348,1,2386,,2424,,2461,2,2498,5,2536,11,2571,17,2608,25,2642,35,2678,51,2677,75,2672,107,2667,148,2658,198,2648,255,2636,318,2622,389,2607,411,2618,432,2629,455,2639,477,2649,499,2658,521,2666,543,2673,566,2680,589,2687,611,2692,634,2697,658,2701,703,2709,749,2714,794,2719,840,2721,885,2721,930,2720,973,2718,1016,2715,1057,2711,1098,2705,1128,2849,1154,2973,1177,3082,1196,3175,1213,3255,1226,3320,1238,3376,1247,3419,1254,3454,1259,3480,1263,3500,1265,3512,1267,3521,1268,3526,1268,3527,1268,3528,1282,3523,1316,3511,1358,3498,1396,3484,1456,3461,1511,3437,1564,3412,1611,3388,1655,3362,1696,3338,1732,3314,1766,3289,1796,3265,1822,3240,1847,3217,1868,3194,1887,3170,1903,3148,1917,3127,1929,3106,1939,3086,1948,3066,1953,3048,1959,3031,1962,3014,1965,2998,1966,2984,1968,2971,1968,2948,1965,2932,1963,2922,1962,2919,1963,2904,1965,2865,1966,2836,1966,2803,1966,2765,1966,2723,1964,2678,1961,2629,1956,2578,1951,2523,1942,2468,1933,2411,1927,2383,1921,2354,1913,2324,1905,2295,1971,2282,2021,2270,2055,2263,2080,2258,2094,2255,2101,2253,2104,2253,2104,2253,2100,2246,2086,2226,2064,2196,2035,2158,2018,2137,1999,2115,1978,2092,1954,2067,1931,2043,1904,2017,1878,1993,1849,1969,1839,1961,1830,1953,1820,1946,1810,1939,1845,1922,1879,1904,1909,1888,1938,1870,1964,1853,1988,1835,2010,1819,2030,1802,2049,1784,2065,1768,2080,1751,2093,1736,2105,1720,2115,1705,2124,1689,2133,1675,2140,1660,2145,1647,2150,1635,2153,1622,2159,1600,2161,1580,2162,1554,2161,1545xe" fillcolor="#d12f31 [3205]" stroked="f">
            <v:fill opacity="37265f"/>
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</v:shape>
          <v:shape id="Freeform 15" o:spid="_x0000_s411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l1220,1629,1257,1605,1301,1574,1351,1535,1378,1513,1405,1490,1434,1464,1462,1437,1491,1410,1519,1380,1546,1349,1574,1317,1640,1382,1673,1415,1685,1427,1687,1430,1690,1423,1696,1405,1706,1378,1717,1341,1730,1298,1741,1250,1746,1224,1751,1199,1755,1172,1758,1146,1758,1115,1758,1083,1758,1054,1756,1024,1754,994,1752,965,1747,937,1743,909,1738,883,1732,856,1726,830,1719,805,1711,779,1702,755,1693,732,1684,708,1673,686,1663,664,1651,642,1640,621,1626,601,1614,581,1601,561,1586,542,1572,524,1558,506,1542,489,1526,472,1511,455,1494,440,1478,424,1460,409,1510,360,1551,319,1585,283,1613,256,1633,233,1647,216,1653,209,1656,205,1659,200,1659,197,1642,181,1624,166,1605,150,1586,137,1566,124,1545,114,1524,105,1503,98,1457,80,1411,65,1367,50,1323,38,1280,28,1238,19,1196,13,1156,7,1116,4,1077,2,1038,,1001,2,965,4,928,8,894,13,859,19,827,28,795,37,763,47,733,59,703,73,675,86,647,101,620,118,594,135,570,154,545,172,522,192,501,213,480,236,459,258,440,282,448,290,461,303,480,321,504,343,533,371,567,403,607,440,653,480,658,518,667,554,677,590,688,625,702,661,716,695,733,728,751,762,768,794,788,825,808,855,831,885,852,913,875,940,898,966,922,990,767,1150,652,1271,569,1359,513,1419,479,1456,462,1476,455,1484,454,1486,463,1493,486,1509,514,1527,540,1543,590,1574,637,1602,683,1626,726,1647,767,1665,805,1679,842,1692,876,1702,908,1708,938,1714,966,1717,991,1718,1016,1718,1038,1716,1058,1714,1077,1709,1077,1733,1076,1759,1075,1788,1074,1820,1071,1857,1069,1895,1067,1937,1064,1982,1048,1999,1033,2017,1018,2036,1005,2053,991,2072,978,2091,966,2110,954,2129,932,2169,912,2209,894,2249,877,2290,863,2331,850,2373,839,2414,831,2456,823,2497,816,2538,812,2579,808,2619,668,2612,546,2605,440,2599,348,2595,270,2590,204,2587,150,2585,107,2583,73,2580,47,2579,28,2578,16,2577,7,2577,2,2577,1,2577,,2577,2,2590,8,2625,10,2645,12,2667,15,2687,15,2705,24,2765,34,2821,45,2875,57,2923,69,2969,83,3012,98,3051,112,3088,129,3120,145,3151,161,3179,178,3203,194,3225,211,3246,229,3264,246,3280,262,3294,278,3306,293,3316,309,3325,323,3333,337,3340,350,3344,362,3347,382,3353,398,3355,409,3356,412,3356,424,3361,461,3372,517,3387,591,3406,633,3415,678,3424,726,3433,776,3439,828,3446,883,3450,937,3454,993,3455,993,3520,993,3570,993,3605,993,3629,993,3644,993,3650,993,3654,993,3654,1004,3649,1033,3636,1077,3615,1132,3587,1146,3610,1159,3635,1173,3658,1188,3680,1202,3703,1218,3725,1232,3746,1248,3767,1050,3935,902,4064,794,4157,720,4221,674,4259,650,4281,641,4289,638,4291,650,4301,677,4323,711,4350,737,4376,786,4414,833,4448,877,4479,919,4507,961,4531,1000,4552,1038,4570,1074,4587,1108,4599,1141,4610,1172,4619,1201,4626,1229,4630,1256,4633,1280,4635,1302,4635,1324,4633,1344,4631,1362,4628,1380,4623,1395,4619,1409,4613,1422,4609,1433,4603,1451,4592,1464,4583,1472,4577,1474,4575,1488,4569,1522,4554,1546,4541,1575,4527,1608,4510,1643,4491,1681,4469,1720,4445,1762,4418,1803,4389,1846,4357,1888,4324,1909,4306,1929,4287,1950,4268,1970,4248,2044,4330,2083,4373,2096,4388,2098,4390,2101,4383,2111,4360,2127,4327,2144,4284,2154,4259,2164,4233,2172,4204,2181,4175,2190,4145,2198,4114,2206,4082,2211,4050,2218,4014,2222,3980,2226,3944,2229,3910,2230,3877,2231,3843,2231,3810,2229,3777,2227,3746,2224,3713,2220,3682,2215,3652,2209,3622,2202,3593,2195,3564,2187,3535,2178,3507,2168,3479,2157,3453,2146,3426,2135,3401,2123,3375,2109,3351,2096,3327,2081,3304,2067,3281,2053,3259,2037,3237,2020,3216,2005,3196,1987,3176,1970,3158,2029,3108,2080,3064,2123,3028,2157,2999,2184,2976,2204,2959,2211,2952,2218,2949,2222,2946,2226,2946,2217,2932,2208,2920,2199,2908,2189,2897,2178,2887,2167,2876,2156,2866,2144,2857,2119,2839,2094,2821,2068,2806,2042,2789,2003,2770,1965,2752,1927,2736,1889,2720,1853,2706,1816,2693,1780,2680,1744,2669,1744,2661,1823,2667,1891,2673,1947,2677,1994,2681,2029,2685,2057,2688,2075,2689,2084,2690,2086,2675,2088,2658,2089,2643,2089,2627,2088,2595,2086,2565,2080,2534,2074,2505,2066,2476,2056,2450,2037,2402,2018,2355,1998,2310,1977,2266,1956,2225,1934,2185,1911,2147,1887,2110,1863,2073,1838,2040,1813,2007,1787,1976,1761,1947,1734,1918,1706,1891,1679,1866,1650,1843,1621,1819,1592,1798,1563,1779,1533,1760,1503,1744,1473,1728,1442,1714,1412,1700,1381,1689,1350,1678,1319,1669,1288,1662,1257,1655,1226,1649,1193,1646xe" fillcolor="#d12f31 [3205]" stroked="f">
            <v:fill opacity="37265f"/>
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</v:shape>
          <v:shape id="Freeform 16" o:spid="_x0000_s4117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l2788,1679,2803,1652,2814,1632,2825,1608,2837,1581,2851,1551,2864,1517,2877,1481,2891,1443,2903,1402,2914,1359,2924,1314,2933,1269,2939,1221,3029,1238,3075,1246,3093,1249,3095,1250,3094,1243,3091,1226,3087,1198,3079,1162,3074,1142,3068,1121,3060,1099,3053,1076,3044,1052,3034,1028,3023,1005,3009,980,2996,953,2982,926,2967,900,2953,876,2936,852,2921,829,2904,807,2887,786,2869,765,2852,745,2834,726,2815,708,2796,691,2777,675,2758,658,2739,644,2719,630,2700,616,2679,603,2659,591,2639,580,2619,570,2598,560,2578,550,2556,542,2536,533,2515,526,2495,520,2454,508,2414,499,2429,434,2441,379,2451,332,2459,293,2464,262,2469,240,2471,223,2471,216,2450,210,2427,207,2403,206,2379,205,2356,206,2332,207,2309,210,2287,216,2256,220,2225,225,2195,231,2165,237,2136,243,2108,251,2080,259,2054,267,2027,276,2001,285,1977,295,1953,303,1928,314,1905,326,1883,337,1860,348,1839,360,1818,372,1798,385,1779,399,1761,412,1742,425,1725,440,1707,454,1691,469,1675,484,1660,500,1645,515,1631,531,1617,548,1604,563,1592,580,1571,562,1549,544,1526,528,1504,512,1481,496,1456,482,1433,469,1409,457,1401,462,1390,474,1374,493,1357,518,1311,581,1257,660,1194,752,1129,853,1062,958,998,1066,998,1067,998,1079,998,1067,998,1066,1069,938,1133,822,1193,716,1247,620,1294,534,1338,457,1375,389,1409,329,1436,277,1461,232,1480,196,1495,165,1508,140,1515,122,1520,110,1522,103,1495,87,1469,73,1442,60,1415,49,1389,39,1362,30,1335,23,1309,17,1250,10,1192,5,1136,2,1081,,1028,2,976,4,925,7,876,13,828,20,782,29,736,39,693,51,651,65,610,79,570,96,532,113,495,131,460,151,425,171,392,194,361,217,331,241,302,266,275,292,249,319,224,347,201,374,179,404,159,434,139,464,121,495,104,528,112,536,126,549,142,563,164,580,222,621,297,671,386,730,492,796,611,870,743,953,732,946,702,927,655,899,596,865,527,824,452,778,373,733,294,686,219,643,149,603,90,571,43,545,26,538,12,531,3,529,,529,3,533,11,541,27,553,48,570,66,586,93,613,128,648,169,693,269,798,381,918,440,980,500,1041,557,1101,614,1157,667,1209,717,1253,739,1273,762,1291,780,1308,799,1320,799,1321,799,1322,800,1322,802,1322,805,1320,809,1315,822,1301,838,1280,858,1251,883,1214,910,1172,940,1122,848,1284,767,1426,697,1550,636,1655,585,1745,542,1819,507,1881,481,1931,460,1971,445,2001,440,2013,435,2023,432,2033,431,2040,430,2047,430,2052,431,2057,432,2060,437,2066,445,2071,456,2081,469,2090,482,2098,496,2104,526,2117,558,2128,617,2149,674,2167,728,2182,779,2195,827,2205,873,2213,915,2219,955,2223,992,2224,1028,2224,1060,2223,1091,2220,1120,2217,1146,2211,1170,2204,1192,2197,1212,2189,1231,2180,1248,2171,1263,2162,1277,2153,1288,2143,1299,2134,1308,2126,1321,2110,1331,2097,1335,2089,1338,2086,1348,2077,1375,2050,1394,2030,1416,2007,1442,1980,1469,1949,1498,1915,1527,1877,1557,1836,1589,1793,1620,1746,1650,1696,1664,1671,1678,1644,1693,1617,1706,1590,1702,1583,1695,1575,1685,1565,1672,1554,1654,1540,1633,1523,1607,1504,1576,1483,1502,1433,1405,1371,1286,1295,1139,1207,1172,1227,1261,1279,1385,1352,1529,1434,1602,1474,1672,1513,1737,1547,1797,1577,1823,1591,1847,1601,1867,1609,1885,1616,1899,1621,1909,1623,1916,1622,1918,1618,1924,1575,1927,1533,1928,1489,1929,1444,1928,1399,1927,1351,1924,1301,1918,1250,1912,1207,1905,1165,1896,1123,1886,1085,1906,1099,1927,1113,1947,1127,1968,1140,1990,1152,2011,1165,2033,1176,2055,1187,2077,1197,2099,1206,2120,1214,2142,1223,2165,1230,2187,1238,2209,1243,2230,1250,2179,1461,2140,1621,2112,1736,2094,1815,2082,1864,2077,1889,2075,1899,2075,1901,2086,1904,2115,1908,2134,1911,2152,1914,2171,1915,2188,1916,2238,1917,2286,1918,2330,1916,2372,1914,2411,1910,2448,1905,2482,1899,2514,1891,2543,1884,2571,1876,2596,1866,2619,1856,2640,1846,2660,1835,2676,1824,2693,1813,2706,1801,2720,1790,2731,1779,2741,1768,2748,1757,2756,1747,2763,1737,2767,1728,2775,1712,2780,1699,2783,1692,2783,1688xe" fillcolor="#d12f31 [3205]" stroked="f">
            <v:fill opacity="37265f"/>
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</v:shape>
          <v:shape id="Freeform 17" o:spid="_x0000_s4116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l2011,1352,1999,1327,1980,1289,1955,1242,1939,1215,1923,1186,1904,1157,1884,1127,1862,1096,1838,1066,1814,1035,1788,1006,1854,957,1887,932,1899,922,1902,921,1896,919,1882,912,1859,902,1831,889,1796,876,1758,861,1717,848,1675,837,1631,828,1587,822,1545,818,1505,817,1465,817,1427,819,1389,823,1352,830,1350,818,1348,808,1344,800,1341,792,1337,782,1334,779,1333,770,1329,746,1320,707,1308,657,1300,629,1291,599,1281,567,1269,535,1256,500,1241,466,1224,432,1207,397,1272,364,1307,347,1319,342,1321,341,1316,336,1303,326,1284,311,1259,291,1229,269,1195,245,1159,221,1122,199,1098,189,1075,180,1051,171,1028,163,1005,156,981,151,959,145,937,141,915,138,893,134,870,132,849,131,828,130,807,130,786,130,766,131,746,133,726,135,706,138,687,141,650,149,614,159,580,170,546,183,514,198,484,213,460,163,436,122,418,87,401,59,389,37,379,20,373,8,371,,351,11,333,22,317,33,302,44,273,70,243,100,218,130,193,161,171,191,150,221,130,251,112,281,95,311,80,340,66,370,53,398,42,427,32,456,23,484,17,512,11,539,6,567,2,594,,620,,647,,674,1,699,3,723,8,749,12,772,18,797,25,820,33,843,42,866,52,888,63,909,75,929,88,950,96,948,109,942,128,933,151,921,181,907,216,890,255,871,300,850,330,858,359,862,389,866,419,868,450,868,480,866,510,863,540,859,570,854,598,848,628,840,657,832,685,823,714,814,741,805,768,793,812,886,804,897,796,907,777,941,759,975,744,1010,728,1043,716,1076,704,1109,694,1142,685,1174,677,1205,671,1237,666,1267,663,1298,660,1328,658,1358,658,1387,660,1415,662,1444,665,1470,669,1497,675,1524,682,1549,688,1575,697,1599,706,1622,716,1646,727,1668,739,1689,753,1710,766,1730,779,1749,795,1768,810,1785,818,1778,832,1768,848,1753,870,1736,896,1716,926,1693,959,1670,995,1643,1026,1642,1058,1640,1089,1637,1119,1631,1149,1625,1179,1617,1209,1608,1237,1598,1266,1587,1293,1575,1321,1561,1348,1548,1373,1534,1399,1519,1424,1504,1448,1488,1556,1628,1639,1733,1698,1809,1741,1860,1766,1891,1781,1906,1787,1912,1788,1913,1793,1908,1806,1895,1824,1876,1845,1857,1873,1824,1898,1794,1922,1766,1942,1738,1960,1710,1976,1684,1990,1659,2003,1636,2014,1612,2023,1590,2029,1570,2036,1550,2040,1531,2044,1514,2046,1497,2047,1480,2047,1466,2046,1453,2045,1439,2044,1427,2038,1407,2033,1390,2020,1368,2015,1360xe" fillcolor="#d12f31 [3205]" stroked="f">
            <v:fill opacity="37265f"/>
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</v:shape>
          <v:shape id="Freeform 18" o:spid="_x0000_s4115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l4457,1150,4450,1093,4442,1038,4433,984,4422,931,4410,880,4397,832,4382,784,4366,738,4348,694,4330,652,4310,611,4289,572,4267,534,4245,499,4220,464,4195,431,4169,400,4143,371,4114,343,4086,317,4056,292,4026,269,3995,247,3963,228,3931,209,3897,192,3864,177,3829,164,3795,152,3760,141,3724,132,3715,140,3704,154,3692,172,3677,196,3661,223,3643,257,3623,294,3602,337,3580,383,3555,434,3530,490,3503,550,3445,681,3384,827,3388,815,3400,782,3417,731,3439,665,3464,590,3491,505,3519,419,3545,331,3570,247,3591,170,3600,135,3607,103,3613,75,3617,50,3620,30,3620,15,3617,5,3613,,3606,2,3596,10,3584,25,3569,48,3555,67,3533,97,3503,137,3467,185,3425,240,3379,301,3330,366,3280,434,3228,503,3178,573,3129,643,3084,710,3043,773,3008,830,2993,857,2979,882,2968,905,2959,926,2957,929,2957,933,2959,937,2964,943,2970,948,2978,954,2988,961,2999,969,3028,986,3065,1006,3108,1028,3157,1054,3162,1055,3166,1056,3168,1058,3170,1061,3171,1066,3171,1068,3165,1068,3157,1068,2980,1011,2824,961,2688,920,2571,885,2471,857,2388,834,2318,817,2261,806,2237,802,2216,798,2198,797,2181,796,2168,796,2156,797,2146,798,2137,801,2130,804,2125,808,2120,813,2117,817,2111,828,2109,842,2098,873,2089,905,2086,920,2082,937,2081,953,2080,969,2075,1004,2069,1037,2063,1070,2060,1101,2057,1132,2053,1162,2052,1190,2050,1218,2050,1244,2050,1271,2050,1295,2051,1319,2055,1364,2060,1405,2046,1406,2031,1409,2016,1413,1999,1418,1982,1424,1966,1433,1948,1442,1930,1452,1913,1464,1894,1476,1875,1491,1856,1505,1837,1522,1817,1538,1798,1556,1778,1575,1738,1614,1699,1656,1661,1702,1623,1748,1586,1796,1551,1846,1516,1896,1485,1946,1466,1966,1453,1981,1449,1990,1445,1998,1443,2007,1443,2017,1443,1996,1443,1975,1443,1954,1443,1932,1483,1789,1518,1658,1550,1538,1577,1431,1601,1332,1619,1244,1636,1166,1648,1096,1657,1036,1663,983,1665,959,1666,938,1666,918,1666,900,1665,884,1663,869,1661,856,1658,845,1655,835,1651,826,1646,818,1641,813,1627,805,1614,798,1600,792,1586,786,1557,776,1527,768,1498,763,1470,759,1442,757,1414,756,1355,755,1298,755,1242,756,1187,761,1134,766,1082,773,1032,782,983,792,937,804,891,817,847,832,805,848,764,866,724,885,686,905,649,926,614,949,581,973,548,997,517,1022,488,1049,461,1077,434,1106,410,1135,386,1165,365,1196,345,1227,326,1259,309,1292,293,1325,279,1360,266,1394,265,1404,266,1416,269,1429,272,1441,277,1454,283,1467,291,1481,300,1495,310,1511,321,1526,334,1542,347,1557,363,1574,379,1591,396,1608,415,1626,456,1662,502,1698,552,1736,605,1774,664,1814,726,1853,791,1892,861,1932,850,1927,818,1914,767,1894,703,1869,628,1841,545,1811,502,1797,457,1783,413,1769,370,1757,325,1745,283,1735,242,1726,203,1718,165,1713,131,1709,100,1709,72,1710,49,1716,29,1724,14,1735,4,1749,,1767,2,1789,10,1816,26,1847,37,1864,49,1879,62,1896,75,1914,107,1948,141,1983,178,2020,219,2057,262,2093,309,2130,331,2170,355,2208,380,2245,406,2281,434,2316,463,2350,494,2383,525,2414,557,2444,591,2472,625,2499,659,2525,695,2549,731,2572,768,2593,805,2612,816,2619,828,2624,841,2627,855,2628,869,2627,885,2624,900,2619,917,2612,934,2603,950,2592,968,2579,987,2564,1005,2547,1023,2528,1041,2507,1060,2485,1071,2476,1081,2471,1092,2465,1102,2456,1102,2467,1101,2477,1099,2483,1097,2488,1093,2493,1088,2498,1057,2589,1027,2675,1001,2756,977,2832,955,2905,936,2973,919,3037,905,3096,891,3152,881,3204,874,3253,867,3297,862,3340,860,3377,859,3413,860,3444,862,3474,866,3499,871,3524,879,3545,887,3564,897,3580,907,3594,919,3606,931,3617,946,3625,960,3632,976,3638,992,3641,1010,3645,1028,3646,1046,3646,1078,3657,1110,3667,1141,3678,1173,3689,1234,3705,1292,3718,1346,3728,1397,3736,1446,3742,1492,3746,1534,3747,1574,3747,1612,3745,1646,3741,1678,3736,1708,3729,1736,3721,1762,3713,1785,3703,1806,3694,1825,3684,1843,3672,1858,3661,1873,3650,1885,3639,1895,3628,1905,3617,1913,3607,1925,3589,1933,3574,1937,3565,1938,3561,1948,3551,1974,3523,1991,3503,2011,3477,2035,3448,2059,3416,2085,3379,2111,3340,2139,3296,2166,3251,2192,3201,2218,3149,2230,3122,2242,3094,2253,3065,2264,3037,2266,3028,2266,3018,2266,3008,2264,2997,2262,2986,2259,2973,2256,2961,2250,2949,2244,2937,2238,2923,2230,2909,2221,2895,2210,2880,2199,2865,2187,2849,2172,2833,2157,2817,2140,2800,2122,2782,2102,2765,2082,2746,2059,2727,2036,2708,2009,2688,1982,2668,1952,2647,1923,2626,1889,2605,1855,2583,1818,2559,1780,2536,1740,2513,1753,2517,1789,2528,1845,2544,1917,2565,2001,2587,2093,2610,2142,2622,2191,2632,2241,2642,2291,2652,2340,2659,2389,2666,2435,2671,2480,2675,2522,2676,2562,2676,2599,2674,2631,2668,2660,2660,2683,2649,2702,2636,2715,2618,2723,2598,2723,2574,2717,2545,2704,2513,2706,2494,2707,2474,2708,2454,2710,2433,2708,2390,2705,2344,2701,2298,2694,2248,2685,2197,2675,2144,2667,2113,2658,2082,2650,2052,2640,2022,2628,1995,2618,1966,2606,1939,2595,1912,2622,1924,2650,1935,2678,1945,2707,1955,2737,1965,2768,1973,2799,1981,2832,1989,2839,1985,2849,1978,2860,1967,2872,1954,2885,1935,2900,1912,2916,1885,2934,1853,2954,1815,2975,1770,2998,1720,3023,1664,3049,1601,3078,1530,3110,1452,3144,1365,3140,1375,3130,1403,3117,1446,3099,1503,3078,1570,3056,1643,3033,1723,3010,1805,2989,1887,2970,1966,2963,2003,2956,2040,2950,2074,2946,2107,2943,2135,2941,2162,2941,2187,2944,2205,2948,2222,2954,2234,2963,2241,2973,2243,2993,2245,3011,2248,3031,2248,3052,2246,3074,2245,3095,2242,3117,2239,3139,2235,3162,2230,3186,2224,3209,2218,3232,2210,3256,2202,3280,2193,3303,2183,3328,2173,3364,2161,3400,2148,3434,2134,3467,2120,3499,2106,3530,2090,3560,2073,3589,2057,3617,2040,3644,2022,3670,2005,3694,1986,3718,1966,3742,1947,3763,1926,3784,1906,3804,1885,3824,1863,3842,1840,3859,1818,3876,1796,3892,1773,3907,1748,3922,1725,3935,1700,3947,1676,3959,1651,3970,1625,3980,1600,3990,1574,3999,1547,4007,1521,4007,1515,4004,1510,3998,1502,3992,1495,3983,1487,3973,1479,3960,1470,3947,1460,3916,1440,3879,1419,3838,1396,3793,1372,3744,1349,3693,1323,3639,1299,3583,1274,3526,1250,3469,1226,3412,1203,3356,1181,3348,1173,3341,1169,3336,1167,3328,1167,3341,1167,3356,1167,3495,1208,3624,1244,3741,1278,3846,1307,3942,1333,4027,1355,4103,1375,4169,1392,4226,1405,4276,1418,4317,1425,4350,1432,4377,1436,4397,1437,4404,1439,4410,1437,4416,1437,4419,1436,4429,1409,4437,1381,4444,1352,4450,1323,4456,1293,4459,1264,4460,1237,4461,1210xe" fillcolor="#d12f31 [3205]" stroked="f">
            <v:fill opacity="37265f"/>
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  <w:lang w:eastAsia="en-US"/>
      </w:rPr>
      <w:pict>
        <v:shape id="Frame 2" o:spid="_x0000_s4113" alt="Border around document" style="position:absolute;left:0;text-align:left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adj="0,,0" path="m0,0l6848856,,6848856,9144000,,9144000,,0xm466133,466133l466133,8677867,6382723,8677867,6382723,466133,466133,466133xe" fillcolor="#82b4b9 [3204]" stroked="f" strokeweight="1pt">
          <v:stroke joinstyle="miter"/>
          <v:formulas/>
          <v:path arrowok="t" o:connecttype="custom" o:connectlocs="0,0;6848856,0;6848856,9144000;0,9144000;0,0;466133,466133;466133,8677867;6382723,8677867;6382723,466133;466133,466133" o:connectangles="0,0,0,0,0,0,0,0,0,0"/>
          <w10:wrap anchorx="page" anchory="page"/>
          <w10:anchorlock/>
        </v:shape>
      </w:pict>
    </w: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9124DD" w:rsidRDefault="001276BA">
    <w:pPr>
      <w:pStyle w:val="Header"/>
    </w:pPr>
    <w:r>
      <w:rPr>
        <w:noProof/>
        <w:lang w:eastAsia="en-US"/>
      </w:rPr>
      <w:pict>
        <v:shape id="Frame 25" o:spid="_x0000_s4112" alt="Border around document" style="position:absolute;left:0;text-align:left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adj="0,,0" path="m0,0l6848856,,6848856,9144000,,9144000,,0xm466133,466133l466133,8677867,6382723,8677867,6382723,466133,466133,466133xe" fillcolor="#82b4b9 [3204]" stroked="f" strokeweight="1pt">
          <v:stroke joinstyle="miter"/>
          <v:formulas/>
          <v:path arrowok="t" o:connecttype="custom" o:connectlocs="0,0;6848856,0;6848856,9144000;0,9144000;0,0;466133,466133;466133,8677867;6382723,8677867;6382723,466133;466133,466133" o:connectangles="0,0,0,0,0,0,0,0,0,0"/>
          <w10:wrap anchorx="page" anchory="page"/>
          <w10:anchorlock/>
        </v:shape>
      </w:pict>
    </w:r>
    <w:r>
      <w:rPr>
        <w:noProof/>
        <w:lang w:eastAsia="en-US"/>
      </w:rPr>
      <w:pict>
        <v:group id="Group 1" o:spid="_x0000_s4096" alt="Flowers" style="position:absolute;left:0;text-align:left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" o:spid="_x0000_s4111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<v:imagedata r:id="rId1" o:title="Maroon Flowers" croptop="11340f" cropbottom="16322f" cropleft="5137f"/>
            <v:path arrowok="t"/>
          </v:shape>
          <v:shape id="Picture 29" o:spid="_x0000_s4110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<v:imagedata r:id="rId2" o:title="Petals" croptop="11131f" cropbottom="16412f" cropleft="11563f" cropright="8752f"/>
            <v:path arrowok="t"/>
          </v:shape>
          <v:shape id="Freeform 31" o:spid="_x0000_s410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,1130,13,1079,7,1030,3,982,1,934,,887,1,842,4,797,9,753,15,711,23,670,32,629,43,590,55,551,70,514,84,479,101,443,118,410,137,377,157,346,179,316,202,286,225,258,249,231,275,206,300,181,328,158,356,137,385,138,390,141,397,146,405,150,413,164,431,181,454,202,478,228,507,257,537,290,571,328,608,369,647,413,689,461,733,569,831,690,937,680,930,652,907,610,873,555,829,492,778,423,722,351,666,278,608,208,555,144,506,88,466,44,436,26,425,14,418,5,416,,417,1,422,7,434,19,449,37,470,49,490,69,521,95,565,127,616,164,673,204,738,248,806,295,877,342,950,390,1021,439,1089,485,1155,531,1216,573,1269,593,1293,612,1314,630,1332,646,1348,648,1350,650,1351,654,1350,660,1348,675,1339,696,1324,723,1301,754,1273,791,1236,831,1193,831,1194,831,1207,714,1351,611,1479,522,1589,447,1685,383,1766,331,1835,289,1893,257,1939,245,1959,233,1978,225,1994,217,2008,212,2022,208,2033,206,2043,205,2052,206,2059,207,2066,210,2073,213,2078,223,2089,236,2099,259,2111,286,2127,311,2143,334,2156,390,2187,442,2215,492,2240,539,2261,584,2280,628,2296,669,2308,707,2319,744,2327,780,2332,812,2337,843,2338,872,2339,899,2338,924,2335,948,2331,969,2327,989,2321,1008,2315,1025,2308,1039,2300,1054,2292,1066,2285,1076,2277,1094,2263,1105,2251,1113,2244,1115,2241,1126,2234,1157,2212,1179,2197,1206,2177,1235,2155,1267,2129,1301,2100,1337,2068,1375,2034,1413,1996,1452,1955,1491,1912,1511,1888,1530,1865,1549,1841,1568,1816,1564,1807,1558,1796,1550,1783,1538,1769,1523,1751,1506,1730,1483,1706,1458,1680,1428,1649,1393,1615,1353,1577,1309,1534,1203,1437,1072,1320,1101,1347,1181,1418,1235,1463,1295,1514,1359,1568,1426,1621,1460,1648,1493,1673,1528,1698,1560,1721,1592,1743,1623,1764,1653,1782,1682,1799,1708,1812,1732,1823,1754,1831,1774,1835,1791,1836,1805,1834,1815,1827,1823,1816,1831,1797,1837,1777,1844,1757,1850,1736,1855,1715,1860,1693,1864,1671,1867,1648,1873,1600,1876,1551,1878,1500,1880,1448,1881,1409,1881,1372,1880,1336,1877,1299,1874,1265,1871,1229,1865,1196,1860,1163,1853,1130,1846,1099,1837,1068,1829,1038,1820,1010,1809,981,1797,952,1785,925,1773,899,1760,873,1745,848,1731,823,1715,800,1700,776,1683,754,1666,732,1649,711,1631,691,1612,671,1592,652,1573,634,1553,617,1532,600,1511,583,1507,582,1500,583,1493,587,1484,591,1463,603,1439,621,1410,644,1378,671,1343,702,1306,738,1266,775,1225,816,1183,860,1140,904,1097,951,1055,997,1013,1045,973,1094,964,1094,961,1095,958,1099,958,1107,958,1094,958,1079,1047,964,1129,860,1203,764,1269,677,1329,599,1382,529,1429,467,1470,411,1506,364,1534,323,1559,288,1578,260,1592,238,1602,221,1609,208,1610,201,1589,181,1565,161,1541,143,1514,126,1488,111,1459,97,1429,85,1398,73xe" fillcolor="#d12f31 [3205]" stroked="f">
            <v:fill opacity="37265f"/>
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</v:shape>
          <v:shape id="Freeform 32" o:spid="_x0000_s4108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l1295,278,1270,265,1233,246,1183,223,1154,211,1122,198,1088,187,1052,175,1014,165,975,155,934,147,892,142,909,60,917,18,920,2,921,,915,1,899,5,874,12,843,21,805,33,765,47,744,56,722,65,701,74,680,85,657,95,633,107,611,119,590,131,569,144,549,157,530,171,511,184,493,198,477,213,460,228,445,244,429,259,415,275,400,292,388,308,375,325,362,342,351,358,340,376,330,394,320,411,311,429,304,447,288,484,275,520,264,558,255,595,196,580,147,568,107,558,76,550,52,545,34,541,22,539,14,538,10,555,5,572,3,591,2,610,,651,,693,6,734,15,773,24,811,34,848,46,883,57,917,71,950,85,982,99,1012,115,1041,131,1068,148,1095,166,1121,184,1145,203,1168,223,1189,243,1210,264,1230,285,1248,307,1266,329,1281,351,1297,375,1310,398,1324,421,1335,446,1346,470,1356,495,1364,519,1371,545,1378,570,1384,594,1388,596,1379,600,1365,606,1343,612,1316,621,1281,631,1243,641,1197,651,1147,678,1128,702,1107,725,1086,748,1063,768,1040,788,1015,806,991,823,965,840,939,854,912,868,885,881,859,892,831,903,804,912,778,921,751,1104,792,1243,824,1343,846,1411,862,1454,871,1477,876,1486,878,1488,878,1488,869,1488,846,1488,819,1488,793,1490,749,1492,708,1492,669,1491,632,1489,599,1486,567,1481,538,1477,510,1470,485,1464,461,1456,439,1448,420,1439,401,1430,386,1420,370,1411,357,1401,346,1391,335,1383,326,1373,317,1364,310,1355,304,1346,299,1338,295,1313,285,1304,283xe" fillcolor="#d12f31 [3205]" stroked="f">
            <v:fill opacity="37265f"/>
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</v:shape>
          <v:shape id="Freeform 33" o:spid="_x0000_s4107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l1439,1412,1464,1402,1503,1385,1551,1361,1578,1345,1608,1328,1638,1311,1670,1290,1702,1267,1735,1243,1767,1216,1799,1189,1848,1254,1873,1287,1882,1300,1884,1302,1887,1296,1896,1282,1908,1260,1923,1230,1940,1193,1956,1152,1963,1131,1971,1108,1978,1084,1983,1061,1990,1035,1995,1011,2000,987,2003,962,2007,938,2009,915,2011,891,2011,868,2012,845,2011,822,2010,800,2009,778,2007,757,2003,736,2000,715,1995,695,1991,675,1985,655,1980,636,1974,616,1961,580,1946,545,1929,512,1910,481,1891,451,1870,424,1919,385,1959,353,1991,329,2017,309,2037,293,2051,282,2062,274,2069,268,2057,252,2044,236,2031,221,2017,205,2002,191,1987,178,1971,165,1956,154,1919,134,1883,116,1849,98,1815,82,1780,68,1746,54,1712,43,1680,32,1647,25,1615,17,1584,11,1553,6,1521,2,1492,1,1462,,1433,,1404,2,1376,5,1348,9,1322,13,1295,20,1270,27,1244,36,1220,44,1196,56,1173,67,1150,79,1129,92,1107,107,1086,121,1068,138,1048,154,1049,158,1051,162,1054,168,1059,175,1071,193,1087,217,1107,244,1132,276,1160,312,1190,353,1187,384,1187,416,1188,448,1192,480,1196,511,1202,542,1208,573,1216,603,1225,632,1236,661,1247,689,1260,717,1273,745,1287,770,1302,796,1317,820,1272,855,1241,833,1208,815,1177,796,1147,779,1116,764,1085,749,1054,737,1024,725,994,715,964,706,934,698,904,691,875,686,846,681,817,678,789,676,760,676,732,676,705,677,677,679,650,683,624,686,598,691,571,697,546,705,521,713,497,721,473,731,449,741,426,752,404,765,382,778,388,791,398,809,410,832,425,861,441,893,461,931,485,972,509,1019,500,1055,493,1092,488,1129,485,1164,484,1200,484,1235,486,1270,490,1304,496,1337,503,1371,510,1403,519,1435,530,1466,541,1497,554,1527,566,1557,383,1651,245,1722,144,1776,75,1812,33,1834,10,1848,1,1853,,1854,6,1861,22,1879,32,1890,41,1902,50,1914,56,1925,85,1963,113,1999,141,2031,168,2060,194,2085,221,2110,245,2130,269,2148,293,2165,316,2180,338,2192,359,2202,379,2211,399,2217,417,2222,435,2226,451,2228,468,2231,483,2232,497,2231,509,2229,521,2228,532,2226,542,2224,559,2218,570,2214,578,2210,580,2208,591,2206,621,2200,667,2188,726,2172,759,2161,793,2148,830,2134,868,2119,905,2102,944,2082,982,2062,1020,2039,1061,2121,1082,2163,1090,2178,1091,2181,1095,2175,1106,2161,1125,2137,1147,2107,1172,2072,1198,2031,1211,2009,1223,1986,1235,1963,1246,1940,1261,1907,1274,1873,1285,1841,1295,1809,1304,1777,1312,1745,1317,1713,1323,1682,1326,1652,1328,1622,1331,1593,1331,1564,1329,1535,1327,1506,1324,1478,1321,1450,1334,1450,1346,1448,1357,1447,1368,1445,1387,1438,1403,1433,1424,1421,1430,1415xe" fillcolor="#d12f31 [3205]" stroked="f">
            <v:fill opacity="37265f"/>
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</v:shape>
          <v:shape id="Freeform 34" o:spid="_x0000_s4106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l970,1352,987,1329,1012,1295,1043,1248,1060,1221,1078,1192,1096,1160,1113,1126,1130,1091,1147,1054,1162,1017,1177,977,1250,1010,1288,1026,1302,1033,1304,1033,1303,1028,1303,1010,1302,983,1299,949,1293,909,1285,867,1281,844,1275,822,1269,800,1261,779,1254,752,1247,727,1239,702,1230,678,1221,655,1211,633,1201,610,1191,589,1180,569,1169,549,1157,530,1144,512,1131,494,1119,476,1104,459,1091,444,1077,428,1062,414,1048,400,1032,386,1018,374,1002,362,987,350,970,338,938,317,905,300,870,283,836,269,860,215,881,170,899,132,912,102,922,79,930,61,934,50,936,42,915,32,895,23,876,17,857,10,839,6,819,2,800,,779,,738,,699,2,660,4,623,9,586,14,551,21,516,28,482,37,450,47,418,57,387,68,359,80,330,93,303,108,276,122,252,138,228,154,204,171,183,189,162,208,142,226,123,245,107,265,90,286,74,307,61,330,48,352,36,374,26,396,16,419,7,443,,467,8,469,21,475,40,484,63,495,93,509,128,527,168,546,212,566,229,595,246,623,266,649,286,675,306,699,329,722,351,745,374,767,397,787,421,806,445,822,470,839,494,854,518,868,543,881,567,892,492,1065,436,1197,395,1293,369,1357,352,1398,344,1420,341,1428,340,1430,350,1433,372,1439,400,1448,425,1458,467,1468,508,1476,546,1483,583,1487,616,1490,648,1491,678,1491,707,1491,733,1489,757,1486,780,1481,801,1477,820,1471,838,1466,855,1459,870,1452,884,1444,896,1436,907,1428,917,1420,932,1405,946,1390,960,1368,963,1359xe" fillcolor="#d12f31 [3205]" stroked="f">
            <v:fill opacity="37265f"/>
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</v:shape>
          <v:shape id="Freeform 35" o:spid="_x0000_s4105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l278,251,267,280,251,326,229,384,219,418,208,454,197,493,187,534,177,575,169,619,162,663,155,708,65,700,19,696,2,694,,694,2,701,7,718,16,745,27,780,42,818,60,862,78,906,98,949,114,975,128,1000,144,1025,161,1048,176,1071,193,1092,211,1114,227,1133,245,1152,263,1171,282,1189,299,1206,318,1221,337,1237,356,1251,375,1264,395,1278,414,1290,434,1301,454,1312,473,1322,492,1331,512,1340,534,1348,554,1355,574,1362,593,1368,613,1373,633,1378,653,1382,673,1385,693,1389,683,1453,676,1509,668,1554,662,1592,657,1621,653,1642,652,1654,651,1657,665,1663,677,1666,690,1669,702,1672,714,1673,726,1674,738,1674,749,1674,771,1672,793,1667,814,1663,835,1657,880,1647,923,1636,964,1625,1004,1612,1043,1597,1080,1582,1115,1566,1150,1549,1183,1531,1214,1513,1244,1493,1272,1473,1299,1452,1325,1430,1349,1408,1373,1384,1394,1361,1414,1338,1433,1312,1450,1288,1467,1262,1481,1237,1495,1210,1507,1183,1518,1157,1527,1129,1536,1102,1543,1075,1548,1047,1553,1019,1556,991,1558,964,1549,963,1533,958,1508,954,1478,947,1443,940,1400,934,1354,927,1303,920,1278,893,1253,866,1226,841,1198,817,1170,795,1141,775,1111,756,1080,738,1050,723,1019,708,988,695,956,684,925,674,895,665,865,657,835,652,869,441,893,281,911,166,922,87,930,38,933,13,934,2,934,,925,,901,,869,,835,,787,,741,3,698,6,657,10,619,16,585,23,552,29,522,37,495,46,469,56,446,66,424,76,405,87,387,98,371,109,357,120,345,131,334,143,324,154,316,165,308,175,303,185,297,195,294,204,288,219,285,230,283,238,283,241xe" fillcolor="#d12f31 [3205]" stroked="f">
            <v:fill opacity="37265f"/>
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</v:shape>
          <v:shape id="Freeform 36" o:spid="_x0000_s410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l296,1522,331,1538,385,1563,456,1592,497,1607,540,1623,587,1638,637,1653,688,1667,741,1679,796,1690,851,1700,837,1756,826,1798,819,1828,813,1849,810,1861,809,1867,808,1869,808,1870,816,1868,837,1865,870,1857,912,1845,937,1838,962,1830,990,1820,1018,1810,1047,1798,1075,1786,1105,1771,1134,1757,1165,1740,1195,1724,1225,1706,1253,1688,1281,1670,1306,1652,1332,1632,1356,1612,1378,1592,1402,1572,1423,1551,1443,1528,1462,1507,1481,1485,1498,1462,1515,1440,1530,1416,1546,1393,1560,1370,1574,1345,1586,1322,1597,1298,1608,1273,1618,1249,1628,1224,1636,1199,1644,1174,1651,1149,1658,1123,1664,1099,1668,1073,1673,1048,1751,1062,1817,1076,1871,1086,1916,1094,1949,1101,1973,1108,1982,1111,1990,1113,1996,1117,1999,1119,2008,1088,2014,1058,2019,1029,2021,1000,2022,972,2020,946,2018,919,2012,893,2000,839,1987,787,1971,737,1956,688,1938,642,1920,596,1900,553,1880,512,1859,472,1837,434,1814,398,1789,362,1765,329,1739,298,1713,268,1685,239,1657,212,1628,187,1599,163,1569,141,1539,121,1508,102,1477,86,1445,69,1413,56,1380,42,1346,32,1313,23,1280,15,1245,8,1211,4,1176,,1175,9,1172,29,1165,56,1158,92,1146,136,1135,187,1121,246,1105,311,1072,341,1041,372,1011,404,983,438,957,472,933,507,910,543,890,578,871,616,853,653,837,691,822,728,810,766,799,804,789,840,780,878,527,831,335,796,197,772,103,754,45,744,14,738,3,737,1,736,1,748,1,777,1,814,1,850,,909,1,965,4,1017,9,1066,14,1111,21,1153,30,1192,39,1229,49,1262,60,1293,72,1321,84,1346,96,1371,110,1391,123,1411,137,1427,151,1442,164,1455,177,1467,191,1477,203,1485,215,1493,227,1498,237,1503,256,1511,271,1514,281,1515,284,1516xe" fillcolor="#d12f31 [3205]" stroked="f">
            <v:fill opacity="37265f"/>
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</v:shape>
          <v:shape id="Freeform 37" o:spid="_x0000_s4103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l873,1453,895,1434,929,1404,972,1362,994,1337,1018,1311,1043,1282,1068,1251,1092,1217,1117,1182,1140,1144,1162,1105,1236,1154,1273,1180,1288,1188,1290,1191,1291,1184,1295,1166,1298,1139,1302,1103,1306,1062,1308,1016,1308,993,1308,970,1307,945,1305,921,1301,893,1297,867,1292,840,1288,814,1282,789,1276,765,1268,740,1260,717,1252,694,1243,671,1233,649,1223,628,1213,607,1202,587,1190,567,1178,547,1166,529,1152,510,1139,493,1126,476,1111,459,1097,444,1083,428,1067,413,1036,385,1004,358,969,334,936,312,970,262,999,219,1024,183,1044,153,1059,130,1069,113,1076,103,1077,100,1060,84,1043,71,1025,59,1005,48,985,40,964,33,954,31,943,30,932,29,922,29,878,20,836,13,794,8,754,3,714,1,675,,637,,600,2,564,4,529,9,495,14,462,21,430,29,399,38,368,48,339,59,310,71,283,84,257,99,231,113,206,129,182,146,160,163,138,182,118,201,98,221,79,242,61,263,45,285,29,307,14,331,,354,9,357,24,365,45,377,71,394,103,414,140,438,181,466,227,496,231,512,237,528,241,544,248,558,261,589,276,618,292,647,311,675,330,701,351,728,373,753,395,778,419,802,442,824,466,847,491,868,515,888,539,907,426,1075,342,1202,282,1293,241,1354,217,1390,204,1409,199,1416,199,1417,208,1422,231,1433,259,1447,283,1459,328,1478,370,1495,410,1509,448,1520,483,1530,516,1538,547,1545,577,1549,606,1552,632,1554,656,1554,680,1552,701,1551,721,1548,738,1544,755,1539,771,1534,784,1528,796,1522,808,1516,818,1509,827,1503,835,1496,842,1489,853,1478,859,1468,864,1461,865,1459xe" fillcolor="#d12f31 [3205]" stroked="f">
            <v:fill opacity="37265f"/>
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</v:shape>
          <v:shape id="Freeform 38" o:spid="_x0000_s4102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l352,1477,384,1487,434,1500,499,1515,537,1524,577,1531,619,1539,664,1545,709,1551,756,1554,802,1558,850,1559,850,1614,850,1656,850,1686,850,1707,850,1720,850,1725,850,1728,850,1728,857,1726,874,1719,901,1706,935,1690,974,1669,1018,1644,1040,1631,1062,1618,1084,1602,1105,1586,1132,1568,1156,1549,1181,1529,1203,1509,1225,1489,1246,1469,1266,1448,1285,1427,1303,1406,1320,1383,1336,1361,1351,1340,1365,1318,1378,1296,1392,1272,1403,1250,1414,1228,1424,1205,1433,1183,1442,1159,1449,1137,1456,1114,1463,1092,1468,1068,1473,1046,1477,1024,1480,1002,1483,979,1485,957,1487,935,1488,914,1488,893,1562,897,1623,901,1671,903,1711,905,1741,906,1764,906,1778,906,1786,906,1788,893,1789,881,1790,867,1791,854,1790,827,1787,802,1782,777,1776,753,1767,730,1757,709,1741,661,1724,617,1705,572,1686,531,1666,491,1645,452,1624,416,1601,380,1578,347,1554,315,1529,285,1505,256,1479,229,1453,204,1426,180,1399,157,1372,137,1344,117,1316,99,1287,84,1258,68,1230,55,1201,44,1172,33,1142,24,1112,16,1083,11,1053,5,1023,2,994,,964,,935,,934,14,933,35,931,62,929,96,925,136,923,184,922,237,921,297,896,327,871,358,849,389,828,421,809,455,791,488,775,522,760,556,747,591,735,625,725,661,716,696,708,731,702,766,698,801,695,836,469,822,299,811,176,804,92,799,41,795,13,794,2,793,,793,2,805,8,834,10,852,12,871,13,890,14,906,22,959,30,1008,39,1055,49,1098,60,1138,71,1175,83,1209,95,1240,107,1269,121,1296,135,1319,148,1341,162,1361,176,1379,190,1394,204,1408,217,1420,231,1430,243,1440,256,1448,267,1453,278,1459,289,1463,299,1467,316,1471,329,1473,337,1473,341,1473xe" fillcolor="#d12f31 [3205]" stroked="f">
            <v:fill opacity="37265f"/>
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</v:shape>
          <v:shape id="Freeform 39" o:spid="_x0000_s4101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l2163,1530,2170,1493,2176,1435,2184,1358,2187,1315,2190,1268,2191,1220,2191,1167,2190,1114,2186,1060,2182,1005,2175,949,2236,944,2282,941,2314,939,2336,937,2349,935,2356,935,2359,935,2359,935,2355,928,2344,907,2326,876,2301,836,2286,815,2270,791,2253,768,2234,743,2214,720,2193,697,2170,674,2146,651,2122,626,2095,601,2070,577,2044,555,2018,534,1991,514,1964,495,1938,477,1911,461,1884,445,1857,431,1830,416,1802,404,1774,393,1748,382,1720,372,1692,363,1665,355,1637,348,1609,342,1581,336,1555,332,1527,328,1499,325,1471,323,1444,321,1417,321,1389,320,1363,321,1336,322,1309,324,1283,326,1277,247,1272,181,1267,127,1263,83,1259,50,1256,26,1255,9,1254,,1223,1,1193,3,1164,7,1135,12,1107,20,1081,30,1067,36,1054,42,1041,49,1027,57,977,83,931,111,885,140,842,169,800,199,761,230,723,261,688,293,654,325,623,357,593,391,566,425,540,458,516,494,494,528,472,563,454,598,437,634,421,670,408,706,397,741,387,778,378,813,371,850,367,886,363,921,361,958,361,993,363,1029,365,1064,369,1099,376,1133,390,1133,412,1131,444,1127,481,1123,528,1116,582,1110,646,1101,716,1091,734,1104,753,1116,772,1129,792,1140,831,1161,871,1180,912,1196,953,1211,994,1223,1036,1234,1078,1243,1120,1251,1162,1256,1204,1261,1245,1263,1286,1264,1327,1263,1367,1261,1375,1338,1382,1410,1387,1477,1394,1539,1399,1597,1404,1650,1409,1699,1414,1743,1382,1736,1348,1729,1316,1723,1284,1719,1252,1716,1219,1713,1188,1712,1156,1712,1125,1712,1094,1714,1063,1717,1033,1720,1002,1724,973,1730,943,1736,914,1742,899,1659,885,1588,873,1528,862,1480,854,1443,848,1416,844,1398,843,1388,812,1394,782,1402,752,1410,724,1420,697,1432,670,1444,643,1458,617,1474,566,1508,518,1544,471,1579,428,1616,387,1652,348,1690,310,1727,276,1766,244,1803,214,1842,186,1880,159,1919,136,1959,114,1997,94,2036,76,2075,60,2115,46,2154,34,2193,24,2232,15,2270,8,2309,4,2348,1,2386,,2424,,2461,2,2498,5,2536,11,2571,17,2608,25,2642,35,2678,51,2677,75,2672,107,2667,148,2658,198,2648,255,2636,318,2622,389,2607,411,2618,432,2629,455,2639,477,2649,499,2658,521,2666,543,2673,566,2680,589,2687,611,2692,634,2697,658,2701,703,2709,749,2714,794,2719,840,2721,885,2721,930,2720,973,2718,1016,2715,1057,2711,1098,2705,1128,2849,1154,2973,1177,3082,1196,3175,1213,3255,1226,3320,1238,3376,1247,3419,1254,3454,1259,3480,1263,3500,1265,3512,1267,3521,1268,3526,1268,3527,1268,3528,1282,3523,1316,3511,1358,3498,1396,3484,1456,3461,1511,3437,1564,3412,1611,3388,1655,3362,1696,3338,1732,3314,1766,3289,1796,3265,1822,3240,1847,3217,1868,3194,1887,3170,1903,3148,1917,3127,1929,3106,1939,3086,1948,3066,1953,3048,1959,3031,1962,3014,1965,2998,1966,2984,1968,2971,1968,2948,1965,2932,1963,2922,1962,2919,1963,2904,1965,2865,1966,2836,1966,2803,1966,2765,1966,2723,1964,2678,1961,2629,1956,2578,1951,2523,1942,2468,1933,2411,1927,2383,1921,2354,1913,2324,1905,2295,1971,2282,2021,2270,2055,2263,2080,2258,2094,2255,2101,2253,2104,2253,2104,2253,2100,2246,2086,2226,2064,2196,2035,2158,2018,2137,1999,2115,1978,2092,1954,2067,1931,2043,1904,2017,1878,1993,1849,1969,1839,1961,1830,1953,1820,1946,1810,1939,1845,1922,1879,1904,1909,1888,1938,1870,1964,1853,1988,1835,2010,1819,2030,1802,2049,1784,2065,1768,2080,1751,2093,1736,2105,1720,2115,1705,2124,1689,2133,1675,2140,1660,2145,1647,2150,1635,2153,1622,2159,1600,2161,1580,2162,1554,2161,1545xe" fillcolor="#d12f31 [3205]" stroked="f">
            <v:fill opacity="37265f"/>
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</v:shape>
          <v:shape id="Freeform 40" o:spid="_x0000_s4100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l1220,1629,1257,1605,1301,1574,1351,1535,1378,1513,1405,1490,1434,1464,1462,1437,1491,1410,1519,1380,1546,1349,1574,1317,1640,1382,1673,1415,1685,1427,1687,1430,1690,1423,1696,1405,1706,1378,1717,1341,1730,1298,1741,1250,1746,1224,1751,1199,1755,1172,1758,1146,1758,1115,1758,1083,1758,1054,1756,1024,1754,994,1752,965,1747,937,1743,909,1738,883,1732,856,1726,830,1719,805,1711,779,1702,755,1693,732,1684,708,1673,686,1663,664,1651,642,1640,621,1626,601,1614,581,1601,561,1586,542,1572,524,1558,506,1542,489,1526,472,1511,455,1494,440,1478,424,1460,409,1510,360,1551,319,1585,283,1613,256,1633,233,1647,216,1653,209,1656,205,1659,200,1659,197,1642,181,1624,166,1605,150,1586,137,1566,124,1545,114,1524,105,1503,98,1457,80,1411,65,1367,50,1323,38,1280,28,1238,19,1196,13,1156,7,1116,4,1077,2,1038,,1001,2,965,4,928,8,894,13,859,19,827,28,795,37,763,47,733,59,703,73,675,86,647,101,620,118,594,135,570,154,545,172,522,192,501,213,480,236,459,258,440,282,448,290,461,303,480,321,504,343,533,371,567,403,607,440,653,480,658,518,667,554,677,590,688,625,702,661,716,695,733,728,751,762,768,794,788,825,808,855,831,885,852,913,875,940,898,966,922,990,767,1150,652,1271,569,1359,513,1419,479,1456,462,1476,455,1484,454,1486,463,1493,486,1509,514,1527,540,1543,590,1574,637,1602,683,1626,726,1647,767,1665,805,1679,842,1692,876,1702,908,1708,938,1714,966,1717,991,1718,1016,1718,1038,1716,1058,1714,1077,1709,1077,1733,1076,1759,1075,1788,1074,1820,1071,1857,1069,1895,1067,1937,1064,1982,1048,1999,1033,2017,1018,2036,1005,2053,991,2072,978,2091,966,2110,954,2129,932,2169,912,2209,894,2249,877,2290,863,2331,850,2373,839,2414,831,2456,823,2497,816,2538,812,2579,808,2619,668,2612,546,2605,440,2599,348,2595,270,2590,204,2587,150,2585,107,2583,73,2580,47,2579,28,2578,16,2577,7,2577,2,2577,1,2577,,2577,2,2590,8,2625,10,2645,12,2667,15,2687,15,2705,24,2765,34,2821,45,2875,57,2923,69,2969,83,3012,98,3051,112,3088,129,3120,145,3151,161,3179,178,3203,194,3225,211,3246,229,3264,246,3280,262,3294,278,3306,293,3316,309,3325,323,3333,337,3340,350,3344,362,3347,382,3353,398,3355,409,3356,412,3356,424,3361,461,3372,517,3387,591,3406,633,3415,678,3424,726,3433,776,3439,828,3446,883,3450,937,3454,993,3455,993,3520,993,3570,993,3605,993,3629,993,3644,993,3650,993,3654,993,3654,1004,3649,1033,3636,1077,3615,1132,3587,1146,3610,1159,3635,1173,3658,1188,3680,1202,3703,1218,3725,1232,3746,1248,3767,1050,3935,902,4064,794,4157,720,4221,674,4259,650,4281,641,4289,638,4291,650,4301,677,4323,711,4350,737,4376,786,4414,833,4448,877,4479,919,4507,961,4531,1000,4552,1038,4570,1074,4587,1108,4599,1141,4610,1172,4619,1201,4626,1229,4630,1256,4633,1280,4635,1302,4635,1324,4633,1344,4631,1362,4628,1380,4623,1395,4619,1409,4613,1422,4609,1433,4603,1451,4592,1464,4583,1472,4577,1474,4575,1488,4569,1522,4554,1546,4541,1575,4527,1608,4510,1643,4491,1681,4469,1720,4445,1762,4418,1803,4389,1846,4357,1888,4324,1909,4306,1929,4287,1950,4268,1970,4248,2044,4330,2083,4373,2096,4388,2098,4390,2101,4383,2111,4360,2127,4327,2144,4284,2154,4259,2164,4233,2172,4204,2181,4175,2190,4145,2198,4114,2206,4082,2211,4050,2218,4014,2222,3980,2226,3944,2229,3910,2230,3877,2231,3843,2231,3810,2229,3777,2227,3746,2224,3713,2220,3682,2215,3652,2209,3622,2202,3593,2195,3564,2187,3535,2178,3507,2168,3479,2157,3453,2146,3426,2135,3401,2123,3375,2109,3351,2096,3327,2081,3304,2067,3281,2053,3259,2037,3237,2020,3216,2005,3196,1987,3176,1970,3158,2029,3108,2080,3064,2123,3028,2157,2999,2184,2976,2204,2959,2211,2952,2218,2949,2222,2946,2226,2946,2217,2932,2208,2920,2199,2908,2189,2897,2178,2887,2167,2876,2156,2866,2144,2857,2119,2839,2094,2821,2068,2806,2042,2789,2003,2770,1965,2752,1927,2736,1889,2720,1853,2706,1816,2693,1780,2680,1744,2669,1744,2661,1823,2667,1891,2673,1947,2677,1994,2681,2029,2685,2057,2688,2075,2689,2084,2690,2086,2675,2088,2658,2089,2643,2089,2627,2088,2595,2086,2565,2080,2534,2074,2505,2066,2476,2056,2450,2037,2402,2018,2355,1998,2310,1977,2266,1956,2225,1934,2185,1911,2147,1887,2110,1863,2073,1838,2040,1813,2007,1787,1976,1761,1947,1734,1918,1706,1891,1679,1866,1650,1843,1621,1819,1592,1798,1563,1779,1533,1760,1503,1744,1473,1728,1442,1714,1412,1700,1381,1689,1350,1678,1319,1669,1288,1662,1257,1655,1226,1649,1193,1646xe" fillcolor="#d12f31 [3205]" stroked="f">
            <v:fill opacity="37265f"/>
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</v:shape>
          <v:shape id="Freeform 41" o:spid="_x0000_s409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l2788,1679,2803,1652,2814,1632,2825,1608,2837,1581,2851,1551,2864,1517,2877,1481,2891,1443,2903,1402,2914,1359,2924,1314,2933,1269,2939,1221,3029,1238,3075,1246,3093,1249,3095,1250,3094,1243,3091,1226,3087,1198,3079,1162,3074,1142,3068,1121,3060,1099,3053,1076,3044,1052,3034,1028,3023,1005,3009,980,2996,953,2982,926,2967,900,2953,876,2936,852,2921,829,2904,807,2887,786,2869,765,2852,745,2834,726,2815,708,2796,691,2777,675,2758,658,2739,644,2719,630,2700,616,2679,603,2659,591,2639,580,2619,570,2598,560,2578,550,2556,542,2536,533,2515,526,2495,520,2454,508,2414,499,2429,434,2441,379,2451,332,2459,293,2464,262,2469,240,2471,223,2471,216,2450,210,2427,207,2403,206,2379,205,2356,206,2332,207,2309,210,2287,216,2256,220,2225,225,2195,231,2165,237,2136,243,2108,251,2080,259,2054,267,2027,276,2001,285,1977,295,1953,303,1928,314,1905,326,1883,337,1860,348,1839,360,1818,372,1798,385,1779,399,1761,412,1742,425,1725,440,1707,454,1691,469,1675,484,1660,500,1645,515,1631,531,1617,548,1604,563,1592,580,1571,562,1549,544,1526,528,1504,512,1481,496,1456,482,1433,469,1409,457,1401,462,1390,474,1374,493,1357,518,1311,581,1257,660,1194,752,1129,853,1062,958,998,1066,998,1067,998,1079,998,1067,998,1066,1069,938,1133,822,1193,716,1247,620,1294,534,1338,457,1375,389,1409,329,1436,277,1461,232,1480,196,1495,165,1508,140,1515,122,1520,110,1522,103,1495,87,1469,73,1442,60,1415,49,1389,39,1362,30,1335,23,1309,17,1250,10,1192,5,1136,2,1081,,1028,2,976,4,925,7,876,13,828,20,782,29,736,39,693,51,651,65,610,79,570,96,532,113,495,131,460,151,425,171,392,194,361,217,331,241,302,266,275,292,249,319,224,347,201,374,179,404,159,434,139,464,121,495,104,528,112,536,126,549,142,563,164,580,222,621,297,671,386,730,492,796,611,870,743,953,732,946,702,927,655,899,596,865,527,824,452,778,373,733,294,686,219,643,149,603,90,571,43,545,26,538,12,531,3,529,,529,3,533,11,541,27,553,48,570,66,586,93,613,128,648,169,693,269,798,381,918,440,980,500,1041,557,1101,614,1157,667,1209,717,1253,739,1273,762,1291,780,1308,799,1320,799,1321,799,1322,800,1322,802,1322,805,1320,809,1315,822,1301,838,1280,858,1251,883,1214,910,1172,940,1122,848,1284,767,1426,697,1550,636,1655,585,1745,542,1819,507,1881,481,1931,460,1971,445,2001,440,2013,435,2023,432,2033,431,2040,430,2047,430,2052,431,2057,432,2060,437,2066,445,2071,456,2081,469,2090,482,2098,496,2104,526,2117,558,2128,617,2149,674,2167,728,2182,779,2195,827,2205,873,2213,915,2219,955,2223,992,2224,1028,2224,1060,2223,1091,2220,1120,2217,1146,2211,1170,2204,1192,2197,1212,2189,1231,2180,1248,2171,1263,2162,1277,2153,1288,2143,1299,2134,1308,2126,1321,2110,1331,2097,1335,2089,1338,2086,1348,2077,1375,2050,1394,2030,1416,2007,1442,1980,1469,1949,1498,1915,1527,1877,1557,1836,1589,1793,1620,1746,1650,1696,1664,1671,1678,1644,1693,1617,1706,1590,1702,1583,1695,1575,1685,1565,1672,1554,1654,1540,1633,1523,1607,1504,1576,1483,1502,1433,1405,1371,1286,1295,1139,1207,1172,1227,1261,1279,1385,1352,1529,1434,1602,1474,1672,1513,1737,1547,1797,1577,1823,1591,1847,1601,1867,1609,1885,1616,1899,1621,1909,1623,1916,1622,1918,1618,1924,1575,1927,1533,1928,1489,1929,1444,1928,1399,1927,1351,1924,1301,1918,1250,1912,1207,1905,1165,1896,1123,1886,1085,1906,1099,1927,1113,1947,1127,1968,1140,1990,1152,2011,1165,2033,1176,2055,1187,2077,1197,2099,1206,2120,1214,2142,1223,2165,1230,2187,1238,2209,1243,2230,1250,2179,1461,2140,1621,2112,1736,2094,1815,2082,1864,2077,1889,2075,1899,2075,1901,2086,1904,2115,1908,2134,1911,2152,1914,2171,1915,2188,1916,2238,1917,2286,1918,2330,1916,2372,1914,2411,1910,2448,1905,2482,1899,2514,1891,2543,1884,2571,1876,2596,1866,2619,1856,2640,1846,2660,1835,2676,1824,2693,1813,2706,1801,2720,1790,2731,1779,2741,1768,2748,1757,2756,1747,2763,1737,2767,1728,2775,1712,2780,1699,2783,1692,2783,1688xe" fillcolor="#d12f31 [3205]" stroked="f">
            <v:fill opacity="37265f"/>
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</v:shape>
          <v:shape id="Freeform 42" o:spid="_x0000_s4098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l2011,1352,1999,1327,1980,1289,1955,1242,1939,1215,1923,1186,1904,1157,1884,1127,1862,1096,1838,1066,1814,1035,1788,1006,1854,957,1887,932,1899,922,1902,921,1896,919,1882,912,1859,902,1831,889,1796,876,1758,861,1717,848,1675,837,1631,828,1587,822,1545,818,1505,817,1465,817,1427,819,1389,823,1352,830,1350,818,1348,808,1344,800,1341,792,1337,782,1334,779,1333,770,1329,746,1320,707,1308,657,1300,629,1291,599,1281,567,1269,535,1256,500,1241,466,1224,432,1207,397,1272,364,1307,347,1319,342,1321,341,1316,336,1303,326,1284,311,1259,291,1229,269,1195,245,1159,221,1122,199,1098,189,1075,180,1051,171,1028,163,1005,156,981,151,959,145,937,141,915,138,893,134,870,132,849,131,828,130,807,130,786,130,766,131,746,133,726,135,706,138,687,141,650,149,614,159,580,170,546,183,514,198,484,213,460,163,436,122,418,87,401,59,389,37,379,20,373,8,371,,351,11,333,22,317,33,302,44,273,70,243,100,218,130,193,161,171,191,150,221,130,251,112,281,95,311,80,340,66,370,53,398,42,427,32,456,23,484,17,512,11,539,6,567,2,594,,620,,647,,674,1,699,3,723,8,749,12,772,18,797,25,820,33,843,42,866,52,888,63,909,75,929,88,950,96,948,109,942,128,933,151,921,181,907,216,890,255,871,300,850,330,858,359,862,389,866,419,868,450,868,480,866,510,863,540,859,570,854,598,848,628,840,657,832,685,823,714,814,741,805,768,793,812,886,804,897,796,907,777,941,759,975,744,1010,728,1043,716,1076,704,1109,694,1142,685,1174,677,1205,671,1237,666,1267,663,1298,660,1328,658,1358,658,1387,660,1415,662,1444,665,1470,669,1497,675,1524,682,1549,688,1575,697,1599,706,1622,716,1646,727,1668,739,1689,753,1710,766,1730,779,1749,795,1768,810,1785,818,1778,832,1768,848,1753,870,1736,896,1716,926,1693,959,1670,995,1643,1026,1642,1058,1640,1089,1637,1119,1631,1149,1625,1179,1617,1209,1608,1237,1598,1266,1587,1293,1575,1321,1561,1348,1548,1373,1534,1399,1519,1424,1504,1448,1488,1556,1628,1639,1733,1698,1809,1741,1860,1766,1891,1781,1906,1787,1912,1788,1913,1793,1908,1806,1895,1824,1876,1845,1857,1873,1824,1898,1794,1922,1766,1942,1738,1960,1710,1976,1684,1990,1659,2003,1636,2014,1612,2023,1590,2029,1570,2036,1550,2040,1531,2044,1514,2046,1497,2047,1480,2047,1466,2046,1453,2045,1439,2044,1427,2038,1407,2033,1390,2020,1368,2015,1360xe" fillcolor="#d12f31 [3205]" stroked="f">
            <v:fill opacity="37265f"/>
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</v:shape>
          <v:shape id="Freeform 43" o:spid="_x0000_s4097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l4457,1150,4450,1093,4442,1038,4433,984,4422,931,4410,880,4397,832,4382,784,4366,738,4348,694,4330,652,4310,611,4289,572,4267,534,4245,499,4220,464,4195,431,4169,400,4143,371,4114,343,4086,317,4056,292,4026,269,3995,247,3963,228,3931,209,3897,192,3864,177,3829,164,3795,152,3760,141,3724,132,3715,140,3704,154,3692,172,3677,196,3661,223,3643,257,3623,294,3602,337,3580,383,3555,434,3530,490,3503,550,3445,681,3384,827,3388,815,3400,782,3417,731,3439,665,3464,590,3491,505,3519,419,3545,331,3570,247,3591,170,3600,135,3607,103,3613,75,3617,50,3620,30,3620,15,3617,5,3613,,3606,2,3596,10,3584,25,3569,48,3555,67,3533,97,3503,137,3467,185,3425,240,3379,301,3330,366,3280,434,3228,503,3178,573,3129,643,3084,710,3043,773,3008,830,2993,857,2979,882,2968,905,2959,926,2957,929,2957,933,2959,937,2964,943,2970,948,2978,954,2988,961,2999,969,3028,986,3065,1006,3108,1028,3157,1054,3162,1055,3166,1056,3168,1058,3170,1061,3171,1066,3171,1068,3165,1068,3157,1068,2980,1011,2824,961,2688,920,2571,885,2471,857,2388,834,2318,817,2261,806,2237,802,2216,798,2198,797,2181,796,2168,796,2156,797,2146,798,2137,801,2130,804,2125,808,2120,813,2117,817,2111,828,2109,842,2098,873,2089,905,2086,920,2082,937,2081,953,2080,969,2075,1004,2069,1037,2063,1070,2060,1101,2057,1132,2053,1162,2052,1190,2050,1218,2050,1244,2050,1271,2050,1295,2051,1319,2055,1364,2060,1405,2046,1406,2031,1409,2016,1413,1999,1418,1982,1424,1966,1433,1948,1442,1930,1452,1913,1464,1894,1476,1875,1491,1856,1505,1837,1522,1817,1538,1798,1556,1778,1575,1738,1614,1699,1656,1661,1702,1623,1748,1586,1796,1551,1846,1516,1896,1485,1946,1466,1966,1453,1981,1449,1990,1445,1998,1443,2007,1443,2017,1443,1996,1443,1975,1443,1954,1443,1932,1483,1789,1518,1658,1550,1538,1577,1431,1601,1332,1619,1244,1636,1166,1648,1096,1657,1036,1663,983,1665,959,1666,938,1666,918,1666,900,1665,884,1663,869,1661,856,1658,845,1655,835,1651,826,1646,818,1641,813,1627,805,1614,798,1600,792,1586,786,1557,776,1527,768,1498,763,1470,759,1442,757,1414,756,1355,755,1298,755,1242,756,1187,761,1134,766,1082,773,1032,782,983,792,937,804,891,817,847,832,805,848,764,866,724,885,686,905,649,926,614,949,581,973,548,997,517,1022,488,1049,461,1077,434,1106,410,1135,386,1165,365,1196,345,1227,326,1259,309,1292,293,1325,279,1360,266,1394,265,1404,266,1416,269,1429,272,1441,277,1454,283,1467,291,1481,300,1495,310,1511,321,1526,334,1542,347,1557,363,1574,379,1591,396,1608,415,1626,456,1662,502,1698,552,1736,605,1774,664,1814,726,1853,791,1892,861,1932,850,1927,818,1914,767,1894,703,1869,628,1841,545,1811,502,1797,457,1783,413,1769,370,1757,325,1745,283,1735,242,1726,203,1718,165,1713,131,1709,100,1709,72,1710,49,1716,29,1724,14,1735,4,1749,,1767,2,1789,10,1816,26,1847,37,1864,49,1879,62,1896,75,1914,107,1948,141,1983,178,2020,219,2057,262,2093,309,2130,331,2170,355,2208,380,2245,406,2281,434,2316,463,2350,494,2383,525,2414,557,2444,591,2472,625,2499,659,2525,695,2549,731,2572,768,2593,805,2612,816,2619,828,2624,841,2627,855,2628,869,2627,885,2624,900,2619,917,2612,934,2603,950,2592,968,2579,987,2564,1005,2547,1023,2528,1041,2507,1060,2485,1071,2476,1081,2471,1092,2465,1102,2456,1102,2467,1101,2477,1099,2483,1097,2488,1093,2493,1088,2498,1057,2589,1027,2675,1001,2756,977,2832,955,2905,936,2973,919,3037,905,3096,891,3152,881,3204,874,3253,867,3297,862,3340,860,3377,859,3413,860,3444,862,3474,866,3499,871,3524,879,3545,887,3564,897,3580,907,3594,919,3606,931,3617,946,3625,960,3632,976,3638,992,3641,1010,3645,1028,3646,1046,3646,1078,3657,1110,3667,1141,3678,1173,3689,1234,3705,1292,3718,1346,3728,1397,3736,1446,3742,1492,3746,1534,3747,1574,3747,1612,3745,1646,3741,1678,3736,1708,3729,1736,3721,1762,3713,1785,3703,1806,3694,1825,3684,1843,3672,1858,3661,1873,3650,1885,3639,1895,3628,1905,3617,1913,3607,1925,3589,1933,3574,1937,3565,1938,3561,1948,3551,1974,3523,1991,3503,2011,3477,2035,3448,2059,3416,2085,3379,2111,3340,2139,3296,2166,3251,2192,3201,2218,3149,2230,3122,2242,3094,2253,3065,2264,3037,2266,3028,2266,3018,2266,3008,2264,2997,2262,2986,2259,2973,2256,2961,2250,2949,2244,2937,2238,2923,2230,2909,2221,2895,2210,2880,2199,2865,2187,2849,2172,2833,2157,2817,2140,2800,2122,2782,2102,2765,2082,2746,2059,2727,2036,2708,2009,2688,1982,2668,1952,2647,1923,2626,1889,2605,1855,2583,1818,2559,1780,2536,1740,2513,1753,2517,1789,2528,1845,2544,1917,2565,2001,2587,2093,2610,2142,2622,2191,2632,2241,2642,2291,2652,2340,2659,2389,2666,2435,2671,2480,2675,2522,2676,2562,2676,2599,2674,2631,2668,2660,2660,2683,2649,2702,2636,2715,2618,2723,2598,2723,2574,2717,2545,2704,2513,2706,2494,2707,2474,2708,2454,2710,2433,2708,2390,2705,2344,2701,2298,2694,2248,2685,2197,2675,2144,2667,2113,2658,2082,2650,2052,2640,2022,2628,1995,2618,1966,2606,1939,2595,1912,2622,1924,2650,1935,2678,1945,2707,1955,2737,1965,2768,1973,2799,1981,2832,1989,2839,1985,2849,1978,2860,1967,2872,1954,2885,1935,2900,1912,2916,1885,2934,1853,2954,1815,2975,1770,2998,1720,3023,1664,3049,1601,3078,1530,3110,1452,3144,1365,3140,1375,3130,1403,3117,1446,3099,1503,3078,1570,3056,1643,3033,1723,3010,1805,2989,1887,2970,1966,2963,2003,2956,2040,2950,2074,2946,2107,2943,2135,2941,2162,2941,2187,2944,2205,2948,2222,2954,2234,2963,2241,2973,2243,2993,2245,3011,2248,3031,2248,3052,2246,3074,2245,3095,2242,3117,2239,3139,2235,3162,2230,3186,2224,3209,2218,3232,2210,3256,2202,3280,2193,3303,2183,3328,2173,3364,2161,3400,2148,3434,2134,3467,2120,3499,2106,3530,2090,3560,2073,3589,2057,3617,2040,3644,2022,3670,2005,3694,1986,3718,1966,3742,1947,3763,1926,3784,1906,3804,1885,3824,1863,3842,1840,3859,1818,3876,1796,3892,1773,3907,1748,3922,1725,3935,1700,3947,1676,3959,1651,3970,1625,3980,1600,3990,1574,3999,1547,4007,1521,4007,1515,4004,1510,3998,1502,3992,1495,3983,1487,3973,1479,3960,1470,3947,1460,3916,1440,3879,1419,3838,1396,3793,1372,3744,1349,3693,1323,3639,1299,3583,1274,3526,1250,3469,1226,3412,1203,3356,1181,3348,1173,3341,1169,3336,1167,3328,1167,3341,1167,3356,1167,3495,1208,3624,1244,3741,1278,3846,1307,3942,1333,4027,1355,4103,1375,4169,1392,4226,1405,4276,1418,4317,1425,4350,1432,4377,1436,4397,1437,4404,1439,4410,1437,4416,1437,4419,1436,4429,1409,4437,1381,4444,1352,4450,1323,4456,1293,4459,1264,4460,1237,4461,1210xe" fillcolor="#d12f31 [3205]" stroked="f">
            <v:fill opacity="37265f"/>
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</v:shape>
          <w10:wrap anchorx="page" anchory="page"/>
        </v:group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oNotTrackMoves/>
  <w:defaultTabStop w:val="720"/>
  <w:characterSpacingControl w:val="doNotCompress"/>
  <w:hdrShapeDefaults>
    <o:shapedefaults v:ext="edit" spidmax="413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E57C4"/>
    <w:rsid w:val="000E33EA"/>
    <w:rsid w:val="001276BA"/>
    <w:rsid w:val="001570B2"/>
    <w:rsid w:val="001624C3"/>
    <w:rsid w:val="001C0247"/>
    <w:rsid w:val="00220400"/>
    <w:rsid w:val="002733AA"/>
    <w:rsid w:val="002A068F"/>
    <w:rsid w:val="003C013E"/>
    <w:rsid w:val="004611DB"/>
    <w:rsid w:val="005D2D39"/>
    <w:rsid w:val="0068245E"/>
    <w:rsid w:val="0069500E"/>
    <w:rsid w:val="00713F12"/>
    <w:rsid w:val="00777CF4"/>
    <w:rsid w:val="007A4EDB"/>
    <w:rsid w:val="00834305"/>
    <w:rsid w:val="00897FB4"/>
    <w:rsid w:val="009124DD"/>
    <w:rsid w:val="0094423C"/>
    <w:rsid w:val="00997F1D"/>
    <w:rsid w:val="00A95506"/>
    <w:rsid w:val="00AB123B"/>
    <w:rsid w:val="00B14E1B"/>
    <w:rsid w:val="00B168F9"/>
    <w:rsid w:val="00C67FD5"/>
    <w:rsid w:val="00C75F1B"/>
    <w:rsid w:val="00C93A32"/>
    <w:rsid w:val="00CE754C"/>
    <w:rsid w:val="00CF207A"/>
    <w:rsid w:val="00D529A9"/>
    <w:rsid w:val="00DE57C4"/>
    <w:rsid w:val="00E402F3"/>
    <w:rsid w:val="00E43EFE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rsid w:val="001276BA"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sid w:val="001276BA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rsid w:val="001276BA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1276BA"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ortaylorr@gmail.com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rt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C4EE95-33B4-42FA-87FC-94CF1041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\Users\lorrt\AppData\Roaming\Microsoft\Templates\Springtime event flyer.dotx</Template>
  <TotalTime>1</TotalTime>
  <Pages>1</Pages>
  <Words>90</Words>
  <Characters>516</Characters>
  <Application>Microsoft Word 12.1.0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Taylor</dc:creator>
  <cp:keywords/>
  <dc:description/>
  <cp:lastModifiedBy>Tony Bowling</cp:lastModifiedBy>
  <cp:revision>2</cp:revision>
  <dcterms:created xsi:type="dcterms:W3CDTF">2018-03-10T17:43:00Z</dcterms:created>
  <dcterms:modified xsi:type="dcterms:W3CDTF">2018-03-10T17:43:00Z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